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7435B686" w14:textId="254F7CD7" w:rsidR="00FA0D5A" w:rsidRDefault="00BA2625" w:rsidP="00FA0D5A">
      <w:pPr>
        <w:pStyle w:val="BDFCoverTitle"/>
      </w:pPr>
      <w:bookmarkStart w:id="0" w:name="_Toc449026305"/>
      <w:r>
        <w:t>Business Disability Forum</w:t>
      </w:r>
    </w:p>
    <w:p w14:paraId="4BA82326" w14:textId="54C6E0FC" w:rsidR="00FA0D5A" w:rsidRPr="00C12FB8" w:rsidRDefault="00BA2625" w:rsidP="00FA0D5A">
      <w:pPr>
        <w:pStyle w:val="Subtitle"/>
      </w:pPr>
      <w:r>
        <w:t>Creating a disability-smart world together</w:t>
      </w:r>
    </w:p>
    <w:bookmarkEnd w:id="0"/>
    <w:p w14:paraId="7A296952" w14:textId="3454B0C8" w:rsidR="00D54284" w:rsidRPr="00137592" w:rsidRDefault="00CB538C" w:rsidP="00007584">
      <w:pPr>
        <w:rPr>
          <w:rStyle w:val="Emphasis"/>
        </w:rPr>
        <w:sectPr w:rsidR="00D54284" w:rsidRPr="00137592" w:rsidSect="00AA407C">
          <w:headerReference w:type="default" r:id="rId12"/>
          <w:footerReference w:type="even" r:id="rId13"/>
          <w:footerReference w:type="default" r:id="rId14"/>
          <w:headerReference w:type="first" r:id="rId15"/>
          <w:footerReference w:type="first" r:id="rId16"/>
          <w:pgSz w:w="11900" w:h="16840" w:code="9"/>
          <w:pgMar w:top="2268" w:right="1134" w:bottom="2268" w:left="1134" w:header="567" w:footer="652" w:gutter="0"/>
          <w:pgNumType w:start="1"/>
          <w:cols w:space="708"/>
          <w:titlePg/>
          <w:docGrid w:linePitch="326"/>
        </w:sectPr>
      </w:pPr>
      <w:r>
        <w:rPr>
          <w:rStyle w:val="Emphasis"/>
        </w:rPr>
        <w:t xml:space="preserve"> </w:t>
      </w:r>
    </w:p>
    <w:sdt>
      <w:sdtPr>
        <w:rPr>
          <w:rFonts w:ascii="Arial" w:eastAsia="Helvetica" w:hAnsi="Arial" w:cs="Helvetica"/>
          <w:b w:val="0"/>
          <w:bCs/>
          <w:color w:val="4D4F53"/>
          <w:sz w:val="24"/>
          <w:szCs w:val="22"/>
          <w:bdr w:val="nil"/>
        </w:rPr>
        <w:id w:val="-1691668524"/>
        <w:docPartObj>
          <w:docPartGallery w:val="Table of Contents"/>
          <w:docPartUnique/>
        </w:docPartObj>
      </w:sdtPr>
      <w:sdtEndPr>
        <w:rPr>
          <w:rFonts w:asciiTheme="minorHAnsi" w:eastAsiaTheme="minorHAnsi" w:hAnsiTheme="minorHAnsi" w:cstheme="minorBidi"/>
          <w:bCs w:val="0"/>
          <w:noProof/>
          <w:color w:val="auto"/>
          <w:bdr w:val="none" w:sz="0" w:space="0" w:color="auto"/>
        </w:rPr>
      </w:sdtEndPr>
      <w:sdtContent>
        <w:p w14:paraId="21BA6BEC" w14:textId="77777777" w:rsidR="008143F5" w:rsidRDefault="008143F5" w:rsidP="00D65674">
          <w:pPr>
            <w:pStyle w:val="BDFContentstitle"/>
          </w:pPr>
          <w:r>
            <w:t>Contents</w:t>
          </w:r>
        </w:p>
        <w:p w14:paraId="263ABB7D" w14:textId="7E818091" w:rsidR="00321A39" w:rsidRDefault="00AC4739">
          <w:pPr>
            <w:pStyle w:val="TOC1"/>
            <w:tabs>
              <w:tab w:val="right" w:leader="dot" w:pos="9622"/>
            </w:tabs>
            <w:rPr>
              <w:rFonts w:asciiTheme="minorHAnsi" w:eastAsiaTheme="minorEastAsia" w:hAnsiTheme="minorHAnsi" w:cstheme="minorBidi"/>
              <w:b w:val="0"/>
              <w:noProof/>
              <w:color w:val="auto"/>
              <w:sz w:val="24"/>
              <w:szCs w:val="24"/>
              <w:lang w:eastAsia="en-GB"/>
            </w:rPr>
          </w:pPr>
          <w:r>
            <w:rPr>
              <w:rFonts w:asciiTheme="minorHAnsi" w:hAnsiTheme="minorHAnsi" w:cstheme="minorBidi"/>
              <w:b w:val="0"/>
              <w:color w:val="auto"/>
              <w:sz w:val="24"/>
            </w:rPr>
            <w:fldChar w:fldCharType="begin"/>
          </w:r>
          <w:r>
            <w:instrText xml:space="preserve"> TOC \o "1-3" \h \z \u </w:instrText>
          </w:r>
          <w:r>
            <w:rPr>
              <w:rFonts w:asciiTheme="minorHAnsi" w:hAnsiTheme="minorHAnsi" w:cstheme="minorBidi"/>
              <w:b w:val="0"/>
              <w:color w:val="auto"/>
              <w:sz w:val="24"/>
            </w:rPr>
            <w:fldChar w:fldCharType="separate"/>
          </w:r>
          <w:hyperlink w:anchor="_Toc204771083" w:history="1">
            <w:r w:rsidR="00321A39" w:rsidRPr="00FC6782">
              <w:rPr>
                <w:rStyle w:val="Hyperlink"/>
                <w:noProof/>
              </w:rPr>
              <w:t>Who we are</w:t>
            </w:r>
            <w:r w:rsidR="00321A39">
              <w:rPr>
                <w:noProof/>
                <w:webHidden/>
              </w:rPr>
              <w:tab/>
            </w:r>
            <w:r w:rsidR="00321A39">
              <w:rPr>
                <w:noProof/>
                <w:webHidden/>
              </w:rPr>
              <w:fldChar w:fldCharType="begin"/>
            </w:r>
            <w:r w:rsidR="00321A39">
              <w:rPr>
                <w:noProof/>
                <w:webHidden/>
              </w:rPr>
              <w:instrText xml:space="preserve"> PAGEREF _Toc204771083 \h </w:instrText>
            </w:r>
            <w:r w:rsidR="00321A39">
              <w:rPr>
                <w:noProof/>
                <w:webHidden/>
              </w:rPr>
            </w:r>
            <w:r w:rsidR="00321A39">
              <w:rPr>
                <w:noProof/>
                <w:webHidden/>
              </w:rPr>
              <w:fldChar w:fldCharType="separate"/>
            </w:r>
            <w:r w:rsidR="00321A39">
              <w:rPr>
                <w:noProof/>
                <w:webHidden/>
              </w:rPr>
              <w:t>4</w:t>
            </w:r>
            <w:r w:rsidR="00321A39">
              <w:rPr>
                <w:noProof/>
                <w:webHidden/>
              </w:rPr>
              <w:fldChar w:fldCharType="end"/>
            </w:r>
          </w:hyperlink>
        </w:p>
        <w:p w14:paraId="3637841A" w14:textId="0AD55B40"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84" w:history="1">
            <w:r w:rsidRPr="00FC6782">
              <w:rPr>
                <w:rStyle w:val="Hyperlink"/>
                <w:noProof/>
              </w:rPr>
              <w:t>What we do</w:t>
            </w:r>
            <w:r>
              <w:rPr>
                <w:noProof/>
                <w:webHidden/>
              </w:rPr>
              <w:tab/>
            </w:r>
            <w:r>
              <w:rPr>
                <w:noProof/>
                <w:webHidden/>
              </w:rPr>
              <w:fldChar w:fldCharType="begin"/>
            </w:r>
            <w:r>
              <w:rPr>
                <w:noProof/>
                <w:webHidden/>
              </w:rPr>
              <w:instrText xml:space="preserve"> PAGEREF _Toc204771084 \h </w:instrText>
            </w:r>
            <w:r>
              <w:rPr>
                <w:noProof/>
                <w:webHidden/>
              </w:rPr>
            </w:r>
            <w:r>
              <w:rPr>
                <w:noProof/>
                <w:webHidden/>
              </w:rPr>
              <w:fldChar w:fldCharType="separate"/>
            </w:r>
            <w:r>
              <w:rPr>
                <w:noProof/>
                <w:webHidden/>
              </w:rPr>
              <w:t>5</w:t>
            </w:r>
            <w:r>
              <w:rPr>
                <w:noProof/>
                <w:webHidden/>
              </w:rPr>
              <w:fldChar w:fldCharType="end"/>
            </w:r>
          </w:hyperlink>
        </w:p>
        <w:p w14:paraId="0AD39D2F" w14:textId="2A0B3C1A"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85" w:history="1">
            <w:r w:rsidRPr="00FC6782">
              <w:rPr>
                <w:rStyle w:val="Hyperlink"/>
                <w:noProof/>
              </w:rPr>
              <w:t>Learning together</w:t>
            </w:r>
            <w:r>
              <w:rPr>
                <w:noProof/>
                <w:webHidden/>
              </w:rPr>
              <w:tab/>
            </w:r>
            <w:r>
              <w:rPr>
                <w:noProof/>
                <w:webHidden/>
              </w:rPr>
              <w:fldChar w:fldCharType="begin"/>
            </w:r>
            <w:r>
              <w:rPr>
                <w:noProof/>
                <w:webHidden/>
              </w:rPr>
              <w:instrText xml:space="preserve"> PAGEREF _Toc204771085 \h </w:instrText>
            </w:r>
            <w:r>
              <w:rPr>
                <w:noProof/>
                <w:webHidden/>
              </w:rPr>
            </w:r>
            <w:r>
              <w:rPr>
                <w:noProof/>
                <w:webHidden/>
              </w:rPr>
              <w:fldChar w:fldCharType="separate"/>
            </w:r>
            <w:r>
              <w:rPr>
                <w:noProof/>
                <w:webHidden/>
              </w:rPr>
              <w:t>7</w:t>
            </w:r>
            <w:r>
              <w:rPr>
                <w:noProof/>
                <w:webHidden/>
              </w:rPr>
              <w:fldChar w:fldCharType="end"/>
            </w:r>
          </w:hyperlink>
        </w:p>
        <w:p w14:paraId="7341CF57" w14:textId="79B759F6" w:rsidR="00321A39" w:rsidRDefault="00321A39">
          <w:pPr>
            <w:pStyle w:val="TOC2"/>
            <w:rPr>
              <w:rFonts w:eastAsiaTheme="minorEastAsia" w:cstheme="minorBidi"/>
              <w:noProof/>
              <w:color w:val="auto"/>
              <w:szCs w:val="24"/>
              <w:lang w:eastAsia="en-GB"/>
            </w:rPr>
          </w:pPr>
          <w:hyperlink w:anchor="_Toc204771086" w:history="1">
            <w:r w:rsidRPr="00FC6782">
              <w:rPr>
                <w:rStyle w:val="Hyperlink"/>
                <w:noProof/>
              </w:rPr>
              <w:t>Membership benefits overview</w:t>
            </w:r>
            <w:r>
              <w:rPr>
                <w:noProof/>
                <w:webHidden/>
              </w:rPr>
              <w:tab/>
            </w:r>
            <w:r>
              <w:rPr>
                <w:noProof/>
                <w:webHidden/>
              </w:rPr>
              <w:fldChar w:fldCharType="begin"/>
            </w:r>
            <w:r>
              <w:rPr>
                <w:noProof/>
                <w:webHidden/>
              </w:rPr>
              <w:instrText xml:space="preserve"> PAGEREF _Toc204771086 \h </w:instrText>
            </w:r>
            <w:r>
              <w:rPr>
                <w:noProof/>
                <w:webHidden/>
              </w:rPr>
            </w:r>
            <w:r>
              <w:rPr>
                <w:noProof/>
                <w:webHidden/>
              </w:rPr>
              <w:fldChar w:fldCharType="separate"/>
            </w:r>
            <w:r>
              <w:rPr>
                <w:noProof/>
                <w:webHidden/>
              </w:rPr>
              <w:t>8</w:t>
            </w:r>
            <w:r>
              <w:rPr>
                <w:noProof/>
                <w:webHidden/>
              </w:rPr>
              <w:fldChar w:fldCharType="end"/>
            </w:r>
          </w:hyperlink>
        </w:p>
        <w:p w14:paraId="3EBC3072" w14:textId="388F7329" w:rsidR="00321A39" w:rsidRDefault="00321A39">
          <w:pPr>
            <w:pStyle w:val="TOC3"/>
            <w:tabs>
              <w:tab w:val="right" w:leader="dot" w:pos="9622"/>
            </w:tabs>
            <w:rPr>
              <w:rFonts w:eastAsiaTheme="minorEastAsia" w:cstheme="minorBidi"/>
              <w:noProof/>
              <w:color w:val="auto"/>
              <w:szCs w:val="24"/>
              <w:lang w:eastAsia="en-GB"/>
            </w:rPr>
          </w:pPr>
          <w:hyperlink w:anchor="_Toc204771087" w:history="1">
            <w:r w:rsidRPr="00FC6782">
              <w:rPr>
                <w:rStyle w:val="Hyperlink"/>
                <w:noProof/>
              </w:rPr>
              <w:t>Table 1: Advice and support</w:t>
            </w:r>
            <w:r>
              <w:rPr>
                <w:noProof/>
                <w:webHidden/>
              </w:rPr>
              <w:tab/>
            </w:r>
            <w:r>
              <w:rPr>
                <w:noProof/>
                <w:webHidden/>
              </w:rPr>
              <w:fldChar w:fldCharType="begin"/>
            </w:r>
            <w:r>
              <w:rPr>
                <w:noProof/>
                <w:webHidden/>
              </w:rPr>
              <w:instrText xml:space="preserve"> PAGEREF _Toc204771087 \h </w:instrText>
            </w:r>
            <w:r>
              <w:rPr>
                <w:noProof/>
                <w:webHidden/>
              </w:rPr>
            </w:r>
            <w:r>
              <w:rPr>
                <w:noProof/>
                <w:webHidden/>
              </w:rPr>
              <w:fldChar w:fldCharType="separate"/>
            </w:r>
            <w:r>
              <w:rPr>
                <w:noProof/>
                <w:webHidden/>
              </w:rPr>
              <w:t>8</w:t>
            </w:r>
            <w:r>
              <w:rPr>
                <w:noProof/>
                <w:webHidden/>
              </w:rPr>
              <w:fldChar w:fldCharType="end"/>
            </w:r>
          </w:hyperlink>
        </w:p>
        <w:p w14:paraId="549B585C" w14:textId="61FD9B70" w:rsidR="00321A39" w:rsidRDefault="00321A39">
          <w:pPr>
            <w:pStyle w:val="TOC3"/>
            <w:tabs>
              <w:tab w:val="right" w:leader="dot" w:pos="9622"/>
            </w:tabs>
            <w:rPr>
              <w:rFonts w:eastAsiaTheme="minorEastAsia" w:cstheme="minorBidi"/>
              <w:noProof/>
              <w:color w:val="auto"/>
              <w:szCs w:val="24"/>
              <w:lang w:eastAsia="en-GB"/>
            </w:rPr>
          </w:pPr>
          <w:hyperlink w:anchor="_Toc204771088" w:history="1">
            <w:r w:rsidRPr="00FC6782">
              <w:rPr>
                <w:rStyle w:val="Hyperlink"/>
                <w:noProof/>
              </w:rPr>
              <w:t>Table 2: Knowledge and resources</w:t>
            </w:r>
            <w:r>
              <w:rPr>
                <w:noProof/>
                <w:webHidden/>
              </w:rPr>
              <w:tab/>
            </w:r>
            <w:r>
              <w:rPr>
                <w:noProof/>
                <w:webHidden/>
              </w:rPr>
              <w:fldChar w:fldCharType="begin"/>
            </w:r>
            <w:r>
              <w:rPr>
                <w:noProof/>
                <w:webHidden/>
              </w:rPr>
              <w:instrText xml:space="preserve"> PAGEREF _Toc204771088 \h </w:instrText>
            </w:r>
            <w:r>
              <w:rPr>
                <w:noProof/>
                <w:webHidden/>
              </w:rPr>
            </w:r>
            <w:r>
              <w:rPr>
                <w:noProof/>
                <w:webHidden/>
              </w:rPr>
              <w:fldChar w:fldCharType="separate"/>
            </w:r>
            <w:r>
              <w:rPr>
                <w:noProof/>
                <w:webHidden/>
              </w:rPr>
              <w:t>9</w:t>
            </w:r>
            <w:r>
              <w:rPr>
                <w:noProof/>
                <w:webHidden/>
              </w:rPr>
              <w:fldChar w:fldCharType="end"/>
            </w:r>
          </w:hyperlink>
        </w:p>
        <w:p w14:paraId="66999E2E" w14:textId="2FEB26C3" w:rsidR="00321A39" w:rsidRDefault="00321A39">
          <w:pPr>
            <w:pStyle w:val="TOC3"/>
            <w:tabs>
              <w:tab w:val="right" w:leader="dot" w:pos="9622"/>
            </w:tabs>
            <w:rPr>
              <w:rFonts w:eastAsiaTheme="minorEastAsia" w:cstheme="minorBidi"/>
              <w:noProof/>
              <w:color w:val="auto"/>
              <w:szCs w:val="24"/>
              <w:lang w:eastAsia="en-GB"/>
            </w:rPr>
          </w:pPr>
          <w:hyperlink w:anchor="_Toc204771089" w:history="1">
            <w:r w:rsidRPr="00FC6782">
              <w:rPr>
                <w:rStyle w:val="Hyperlink"/>
                <w:noProof/>
              </w:rPr>
              <w:t>Table 3: Sharing practice</w:t>
            </w:r>
            <w:r>
              <w:rPr>
                <w:noProof/>
                <w:webHidden/>
              </w:rPr>
              <w:tab/>
            </w:r>
            <w:r>
              <w:rPr>
                <w:noProof/>
                <w:webHidden/>
              </w:rPr>
              <w:fldChar w:fldCharType="begin"/>
            </w:r>
            <w:r>
              <w:rPr>
                <w:noProof/>
                <w:webHidden/>
              </w:rPr>
              <w:instrText xml:space="preserve"> PAGEREF _Toc204771089 \h </w:instrText>
            </w:r>
            <w:r>
              <w:rPr>
                <w:noProof/>
                <w:webHidden/>
              </w:rPr>
            </w:r>
            <w:r>
              <w:rPr>
                <w:noProof/>
                <w:webHidden/>
              </w:rPr>
              <w:fldChar w:fldCharType="separate"/>
            </w:r>
            <w:r>
              <w:rPr>
                <w:noProof/>
                <w:webHidden/>
              </w:rPr>
              <w:t>10</w:t>
            </w:r>
            <w:r>
              <w:rPr>
                <w:noProof/>
                <w:webHidden/>
              </w:rPr>
              <w:fldChar w:fldCharType="end"/>
            </w:r>
          </w:hyperlink>
        </w:p>
        <w:p w14:paraId="2E5645F8" w14:textId="4ADBDB20" w:rsidR="00321A39" w:rsidRDefault="00321A39">
          <w:pPr>
            <w:pStyle w:val="TOC2"/>
            <w:rPr>
              <w:rFonts w:eastAsiaTheme="minorEastAsia" w:cstheme="minorBidi"/>
              <w:noProof/>
              <w:color w:val="auto"/>
              <w:szCs w:val="24"/>
              <w:lang w:eastAsia="en-GB"/>
            </w:rPr>
          </w:pPr>
          <w:hyperlink w:anchor="_Toc204771090" w:history="1">
            <w:r w:rsidRPr="00FC6782">
              <w:rPr>
                <w:rStyle w:val="Hyperlink"/>
                <w:noProof/>
              </w:rPr>
              <w:t>Key highlights</w:t>
            </w:r>
            <w:r>
              <w:rPr>
                <w:noProof/>
                <w:webHidden/>
              </w:rPr>
              <w:tab/>
            </w:r>
            <w:r>
              <w:rPr>
                <w:noProof/>
                <w:webHidden/>
              </w:rPr>
              <w:fldChar w:fldCharType="begin"/>
            </w:r>
            <w:r>
              <w:rPr>
                <w:noProof/>
                <w:webHidden/>
              </w:rPr>
              <w:instrText xml:space="preserve"> PAGEREF _Toc204771090 \h </w:instrText>
            </w:r>
            <w:r>
              <w:rPr>
                <w:noProof/>
                <w:webHidden/>
              </w:rPr>
            </w:r>
            <w:r>
              <w:rPr>
                <w:noProof/>
                <w:webHidden/>
              </w:rPr>
              <w:fldChar w:fldCharType="separate"/>
            </w:r>
            <w:r>
              <w:rPr>
                <w:noProof/>
                <w:webHidden/>
              </w:rPr>
              <w:t>11</w:t>
            </w:r>
            <w:r>
              <w:rPr>
                <w:noProof/>
                <w:webHidden/>
              </w:rPr>
              <w:fldChar w:fldCharType="end"/>
            </w:r>
          </w:hyperlink>
        </w:p>
        <w:p w14:paraId="3EC70D37" w14:textId="0E056BDE"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91" w:history="1">
            <w:r w:rsidRPr="00FC6782">
              <w:rPr>
                <w:rStyle w:val="Hyperlink"/>
                <w:noProof/>
              </w:rPr>
              <w:t>What our Members say</w:t>
            </w:r>
            <w:r>
              <w:rPr>
                <w:noProof/>
                <w:webHidden/>
              </w:rPr>
              <w:tab/>
            </w:r>
            <w:r>
              <w:rPr>
                <w:noProof/>
                <w:webHidden/>
              </w:rPr>
              <w:fldChar w:fldCharType="begin"/>
            </w:r>
            <w:r>
              <w:rPr>
                <w:noProof/>
                <w:webHidden/>
              </w:rPr>
              <w:instrText xml:space="preserve"> PAGEREF _Toc204771091 \h </w:instrText>
            </w:r>
            <w:r>
              <w:rPr>
                <w:noProof/>
                <w:webHidden/>
              </w:rPr>
            </w:r>
            <w:r>
              <w:rPr>
                <w:noProof/>
                <w:webHidden/>
              </w:rPr>
              <w:fldChar w:fldCharType="separate"/>
            </w:r>
            <w:r>
              <w:rPr>
                <w:noProof/>
                <w:webHidden/>
              </w:rPr>
              <w:t>12</w:t>
            </w:r>
            <w:r>
              <w:rPr>
                <w:noProof/>
                <w:webHidden/>
              </w:rPr>
              <w:fldChar w:fldCharType="end"/>
            </w:r>
          </w:hyperlink>
        </w:p>
        <w:p w14:paraId="7552D3D0" w14:textId="260B2A55" w:rsidR="00321A39" w:rsidRDefault="00321A39">
          <w:pPr>
            <w:pStyle w:val="TOC2"/>
            <w:rPr>
              <w:rFonts w:eastAsiaTheme="minorEastAsia" w:cstheme="minorBidi"/>
              <w:noProof/>
              <w:color w:val="auto"/>
              <w:szCs w:val="24"/>
              <w:lang w:eastAsia="en-GB"/>
            </w:rPr>
          </w:pPr>
          <w:hyperlink w:anchor="_Toc204771092" w:history="1">
            <w:r w:rsidRPr="00FC6782">
              <w:rPr>
                <w:rStyle w:val="Hyperlink"/>
                <w:noProof/>
              </w:rPr>
              <w:t>Some of our current Partners:</w:t>
            </w:r>
            <w:r>
              <w:rPr>
                <w:noProof/>
                <w:webHidden/>
              </w:rPr>
              <w:tab/>
            </w:r>
            <w:r>
              <w:rPr>
                <w:noProof/>
                <w:webHidden/>
              </w:rPr>
              <w:fldChar w:fldCharType="begin"/>
            </w:r>
            <w:r>
              <w:rPr>
                <w:noProof/>
                <w:webHidden/>
              </w:rPr>
              <w:instrText xml:space="preserve"> PAGEREF _Toc204771092 \h </w:instrText>
            </w:r>
            <w:r>
              <w:rPr>
                <w:noProof/>
                <w:webHidden/>
              </w:rPr>
            </w:r>
            <w:r>
              <w:rPr>
                <w:noProof/>
                <w:webHidden/>
              </w:rPr>
              <w:fldChar w:fldCharType="separate"/>
            </w:r>
            <w:r>
              <w:rPr>
                <w:noProof/>
                <w:webHidden/>
              </w:rPr>
              <w:t>15</w:t>
            </w:r>
            <w:r>
              <w:rPr>
                <w:noProof/>
                <w:webHidden/>
              </w:rPr>
              <w:fldChar w:fldCharType="end"/>
            </w:r>
          </w:hyperlink>
        </w:p>
        <w:p w14:paraId="0594D4CB" w14:textId="2EF750A0" w:rsidR="00321A39" w:rsidRDefault="00321A39">
          <w:pPr>
            <w:pStyle w:val="TOC2"/>
            <w:rPr>
              <w:rFonts w:eastAsiaTheme="minorEastAsia" w:cstheme="minorBidi"/>
              <w:noProof/>
              <w:color w:val="auto"/>
              <w:szCs w:val="24"/>
              <w:lang w:eastAsia="en-GB"/>
            </w:rPr>
          </w:pPr>
          <w:hyperlink w:anchor="_Toc204771093" w:history="1">
            <w:r w:rsidRPr="00FC6782">
              <w:rPr>
                <w:rStyle w:val="Hyperlink"/>
                <w:noProof/>
              </w:rPr>
              <w:t>Some of our current Members:</w:t>
            </w:r>
            <w:r>
              <w:rPr>
                <w:noProof/>
                <w:webHidden/>
              </w:rPr>
              <w:tab/>
            </w:r>
            <w:r>
              <w:rPr>
                <w:noProof/>
                <w:webHidden/>
              </w:rPr>
              <w:fldChar w:fldCharType="begin"/>
            </w:r>
            <w:r>
              <w:rPr>
                <w:noProof/>
                <w:webHidden/>
              </w:rPr>
              <w:instrText xml:space="preserve"> PAGEREF _Toc204771093 \h </w:instrText>
            </w:r>
            <w:r>
              <w:rPr>
                <w:noProof/>
                <w:webHidden/>
              </w:rPr>
            </w:r>
            <w:r>
              <w:rPr>
                <w:noProof/>
                <w:webHidden/>
              </w:rPr>
              <w:fldChar w:fldCharType="separate"/>
            </w:r>
            <w:r>
              <w:rPr>
                <w:noProof/>
                <w:webHidden/>
              </w:rPr>
              <w:t>17</w:t>
            </w:r>
            <w:r>
              <w:rPr>
                <w:noProof/>
                <w:webHidden/>
              </w:rPr>
              <w:fldChar w:fldCharType="end"/>
            </w:r>
          </w:hyperlink>
        </w:p>
        <w:p w14:paraId="39B41789" w14:textId="15B655BF"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94" w:history="1">
            <w:r w:rsidRPr="00FC6782">
              <w:rPr>
                <w:rStyle w:val="Hyperlink"/>
                <w:noProof/>
              </w:rPr>
              <w:t>Join us - become a Member or Partner</w:t>
            </w:r>
            <w:r>
              <w:rPr>
                <w:noProof/>
                <w:webHidden/>
              </w:rPr>
              <w:tab/>
            </w:r>
            <w:r>
              <w:rPr>
                <w:noProof/>
                <w:webHidden/>
              </w:rPr>
              <w:fldChar w:fldCharType="begin"/>
            </w:r>
            <w:r>
              <w:rPr>
                <w:noProof/>
                <w:webHidden/>
              </w:rPr>
              <w:instrText xml:space="preserve"> PAGEREF _Toc204771094 \h </w:instrText>
            </w:r>
            <w:r>
              <w:rPr>
                <w:noProof/>
                <w:webHidden/>
              </w:rPr>
            </w:r>
            <w:r>
              <w:rPr>
                <w:noProof/>
                <w:webHidden/>
              </w:rPr>
              <w:fldChar w:fldCharType="separate"/>
            </w:r>
            <w:r>
              <w:rPr>
                <w:noProof/>
                <w:webHidden/>
              </w:rPr>
              <w:t>18</w:t>
            </w:r>
            <w:r>
              <w:rPr>
                <w:noProof/>
                <w:webHidden/>
              </w:rPr>
              <w:fldChar w:fldCharType="end"/>
            </w:r>
          </w:hyperlink>
        </w:p>
        <w:p w14:paraId="4CF7A78E" w14:textId="2F0459EF"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95" w:history="1">
            <w:r w:rsidRPr="00FC6782">
              <w:rPr>
                <w:rStyle w:val="Hyperlink"/>
                <w:noProof/>
              </w:rPr>
              <w:t>Contact us</w:t>
            </w:r>
            <w:r>
              <w:rPr>
                <w:noProof/>
                <w:webHidden/>
              </w:rPr>
              <w:tab/>
            </w:r>
            <w:r>
              <w:rPr>
                <w:noProof/>
                <w:webHidden/>
              </w:rPr>
              <w:fldChar w:fldCharType="begin"/>
            </w:r>
            <w:r>
              <w:rPr>
                <w:noProof/>
                <w:webHidden/>
              </w:rPr>
              <w:instrText xml:space="preserve"> PAGEREF _Toc204771095 \h </w:instrText>
            </w:r>
            <w:r>
              <w:rPr>
                <w:noProof/>
                <w:webHidden/>
              </w:rPr>
            </w:r>
            <w:r>
              <w:rPr>
                <w:noProof/>
                <w:webHidden/>
              </w:rPr>
              <w:fldChar w:fldCharType="separate"/>
            </w:r>
            <w:r>
              <w:rPr>
                <w:noProof/>
                <w:webHidden/>
              </w:rPr>
              <w:t>19</w:t>
            </w:r>
            <w:r>
              <w:rPr>
                <w:noProof/>
                <w:webHidden/>
              </w:rPr>
              <w:fldChar w:fldCharType="end"/>
            </w:r>
          </w:hyperlink>
        </w:p>
        <w:p w14:paraId="07CAFD67" w14:textId="53E3C2AF" w:rsidR="008143F5" w:rsidRDefault="00AC4739">
          <w:r>
            <w:rPr>
              <w:rFonts w:asciiTheme="majorHAnsi" w:hAnsiTheme="majorHAnsi" w:cstheme="majorHAnsi"/>
              <w:b/>
              <w:bCs/>
              <w:noProof/>
              <w:color w:val="007AC9" w:themeColor="text2"/>
              <w:sz w:val="28"/>
              <w:lang w:val="en-US"/>
            </w:rPr>
            <w:fldChar w:fldCharType="end"/>
          </w:r>
        </w:p>
      </w:sdtContent>
    </w:sdt>
    <w:p w14:paraId="11680288" w14:textId="77777777" w:rsidR="004B6558" w:rsidRDefault="00D37C47" w:rsidP="00AC5CC2">
      <w:pPr>
        <w:pStyle w:val="Heading1"/>
      </w:pPr>
      <w:r w:rsidRPr="003B3F8F">
        <w:br w:type="page"/>
      </w:r>
    </w:p>
    <w:p w14:paraId="35685C25" w14:textId="77777777" w:rsidR="00BD23F5" w:rsidRDefault="00BD23F5" w:rsidP="00BD23F5">
      <w:pPr>
        <w:pStyle w:val="FootnoteText"/>
      </w:pPr>
      <w:r>
        <w:lastRenderedPageBreak/>
        <w:t xml:space="preserve">All images used in this brochure are from our Disability Smart Image Bank. </w:t>
      </w:r>
    </w:p>
    <w:p w14:paraId="294ED188" w14:textId="7340EBAF" w:rsidR="004F297B" w:rsidRDefault="00BD23F5" w:rsidP="004F297B">
      <w:pPr>
        <w:pStyle w:val="FootnoteText"/>
      </w:pPr>
      <w:r>
        <w:t xml:space="preserve">Find out more at </w:t>
      </w:r>
      <w:hyperlink r:id="rId17" w:history="1">
        <w:r w:rsidR="004F297B" w:rsidRPr="000A7428">
          <w:rPr>
            <w:rStyle w:val="Hyperlink"/>
          </w:rPr>
          <w:t>https://businessdisabilityforum.org.uk/knowledge-hub/changing-the-image-of-disability/</w:t>
        </w:r>
      </w:hyperlink>
    </w:p>
    <w:p w14:paraId="31DA78F1" w14:textId="103DAE27" w:rsidR="00BD23F5" w:rsidRDefault="00BD23F5" w:rsidP="004F297B">
      <w:pPr>
        <w:pStyle w:val="FootnoteText"/>
      </w:pPr>
      <w:r>
        <w:br w:type="page"/>
      </w:r>
    </w:p>
    <w:p w14:paraId="5B059E97" w14:textId="77777777" w:rsidR="00854086" w:rsidRDefault="00854086" w:rsidP="00854086">
      <w:pPr>
        <w:pStyle w:val="Heading1"/>
      </w:pPr>
      <w:bookmarkStart w:id="1" w:name="_Toc204771083"/>
      <w:bookmarkStart w:id="2" w:name="_Toc204771060"/>
      <w:r>
        <w:lastRenderedPageBreak/>
        <w:t>Who we are</w:t>
      </w:r>
      <w:bookmarkEnd w:id="1"/>
      <w:bookmarkEnd w:id="2"/>
    </w:p>
    <w:p w14:paraId="68A81DEF" w14:textId="25A90C47" w:rsidR="00854086" w:rsidRDefault="00B138CF" w:rsidP="00854086">
      <w:pPr>
        <w:pStyle w:val="FootnoteText"/>
      </w:pPr>
      <w:r w:rsidRPr="00B138CF">
        <w:t>Business Disability Forum is the leading business membership organisation in disability inclusion. We work with business, Government and disabled people, to improve the life experiences of disabled employees and consumers, by removing barriers to inclusion</w:t>
      </w:r>
      <w:r w:rsidR="00854086">
        <w:t>.</w:t>
      </w:r>
    </w:p>
    <w:p w14:paraId="5EC14935" w14:textId="56FF3405" w:rsidR="00366EC0" w:rsidRDefault="00166D1A" w:rsidP="00166D1A">
      <w:pPr>
        <w:pStyle w:val="BDFbullet"/>
      </w:pPr>
      <w:r>
        <w:t xml:space="preserve">We work </w:t>
      </w:r>
      <w:r w:rsidRPr="00166D1A">
        <w:t xml:space="preserve">with over 600 Members employing over 5 million of the UK </w:t>
      </w:r>
      <w:proofErr w:type="gramStart"/>
      <w:r w:rsidRPr="00166D1A">
        <w:t>workforce</w:t>
      </w:r>
      <w:proofErr w:type="gramEnd"/>
      <w:r w:rsidRPr="00166D1A">
        <w:t>, and a further 16 million people worldwide</w:t>
      </w:r>
      <w:r w:rsidR="00366EC0">
        <w:t xml:space="preserve">. </w:t>
      </w:r>
    </w:p>
    <w:p w14:paraId="38227269" w14:textId="2477A2F4" w:rsidR="00366EC0" w:rsidRDefault="00366EC0" w:rsidP="00366EC0">
      <w:pPr>
        <w:pStyle w:val="BDFbullet"/>
      </w:pPr>
      <w:r>
        <w:t xml:space="preserve">We advise, support and encourage businesses (many of them global) to become more </w:t>
      </w:r>
      <w:proofErr w:type="gramStart"/>
      <w:r>
        <w:t>disability-smart</w:t>
      </w:r>
      <w:proofErr w:type="gramEnd"/>
      <w:r>
        <w:t xml:space="preserve">.  </w:t>
      </w:r>
    </w:p>
    <w:p w14:paraId="1C8BFF29" w14:textId="2190F44D" w:rsidR="00366EC0" w:rsidRDefault="00366EC0" w:rsidP="00366EC0">
      <w:pPr>
        <w:pStyle w:val="BDFbullet"/>
      </w:pPr>
      <w:r>
        <w:t>We influence policymakers, informed by the experiences of business and disabled people – as employees and consumers.</w:t>
      </w:r>
    </w:p>
    <w:p w14:paraId="41C899A4" w14:textId="79ED47EA" w:rsidR="00366EC0" w:rsidRDefault="00366EC0" w:rsidP="00366EC0">
      <w:pPr>
        <w:pStyle w:val="BDFbullet"/>
      </w:pPr>
      <w:r>
        <w:t xml:space="preserve">We provide evidence-based thought leadership on how business affects the lives of disabled people.  </w:t>
      </w:r>
    </w:p>
    <w:p w14:paraId="58379268" w14:textId="77DA421A" w:rsidR="00854086" w:rsidRDefault="00366EC0" w:rsidP="00366EC0">
      <w:pPr>
        <w:pStyle w:val="BDFbullet"/>
      </w:pPr>
      <w:r>
        <w:t xml:space="preserve">We help effect changes in business practices, products, services and policies that positively impact the life experiences of disabled </w:t>
      </w:r>
      <w:proofErr w:type="gramStart"/>
      <w:r>
        <w:t>people, and</w:t>
      </w:r>
      <w:proofErr w:type="gramEnd"/>
      <w:r>
        <w:t xml:space="preserve"> also benefit business</w:t>
      </w:r>
      <w:r w:rsidR="00854086">
        <w:t xml:space="preserve">. </w:t>
      </w:r>
    </w:p>
    <w:p w14:paraId="66F88755" w14:textId="0C6F2B31" w:rsidR="00854086" w:rsidRPr="00C05906" w:rsidRDefault="0031236F" w:rsidP="00C05906">
      <w:pPr>
        <w:pStyle w:val="BDFPulltext"/>
      </w:pPr>
      <w:r>
        <w:lastRenderedPageBreak/>
        <w:t>“</w:t>
      </w:r>
      <w:r w:rsidR="00854086" w:rsidRPr="00C05906">
        <w:t xml:space="preserve">We really value being a Partner of Business Disability Forum, and we think it gives us access to 3 </w:t>
      </w:r>
      <w:proofErr w:type="gramStart"/>
      <w:r w:rsidR="00854086" w:rsidRPr="00C05906">
        <w:t>really key</w:t>
      </w:r>
      <w:proofErr w:type="gramEnd"/>
      <w:r w:rsidR="00854086" w:rsidRPr="00C05906">
        <w:t xml:space="preserve"> things. Firstly, the support of a dedicated consultant who we can go to with any questions that we might have about disability inclusion. Secondly, we really value the events, resources and thought leadership. And finally, we really value the access that we get to Networks and Taskforces, such as the Technology Taskforce, which we’ve been engaged with for many years now.</w:t>
      </w:r>
      <w:r>
        <w:t>”</w:t>
      </w:r>
    </w:p>
    <w:p w14:paraId="771407A9" w14:textId="7A73CB5D" w:rsidR="00A73329" w:rsidRDefault="00854086" w:rsidP="00854086">
      <w:pPr>
        <w:pStyle w:val="FootnoteText"/>
      </w:pPr>
      <w:r>
        <w:t>Kim Whippy, Enablement Manager, PwC UK.</w:t>
      </w:r>
    </w:p>
    <w:p w14:paraId="45346F85" w14:textId="77777777" w:rsidR="00A73329" w:rsidRDefault="00A73329" w:rsidP="00A73329">
      <w:pPr>
        <w:pStyle w:val="Heading1"/>
      </w:pPr>
      <w:bookmarkStart w:id="3" w:name="_Toc204771084"/>
      <w:bookmarkStart w:id="4" w:name="_Toc204771061"/>
      <w:r>
        <w:t>What we do</w:t>
      </w:r>
      <w:bookmarkEnd w:id="3"/>
      <w:bookmarkEnd w:id="4"/>
    </w:p>
    <w:p w14:paraId="07A72BA5" w14:textId="77777777" w:rsidR="00A73329" w:rsidRDefault="00A73329" w:rsidP="00A73329">
      <w:r>
        <w:t>We work with over 600 of the UK’s largest businesses, global brands, public sector organisations and SMEs to help them recruit and retain disabled employees and provide inclusive products and services to disabled people.</w:t>
      </w:r>
    </w:p>
    <w:p w14:paraId="334202C1" w14:textId="77777777" w:rsidR="00A73329" w:rsidRDefault="00A73329" w:rsidP="00A73329">
      <w:r>
        <w:t>Our membership has access to:</w:t>
      </w:r>
    </w:p>
    <w:p w14:paraId="0670673B" w14:textId="77777777" w:rsidR="00A73329" w:rsidRDefault="00A73329" w:rsidP="00A73329">
      <w:pPr>
        <w:pStyle w:val="BDFbullet"/>
      </w:pPr>
      <w:r>
        <w:t xml:space="preserve">A community of businesses of all sizes, (many of them global), thought leaders, and disabled people who all want to improve the life experiences of disabled people by removing barriers to inclusion. </w:t>
      </w:r>
    </w:p>
    <w:p w14:paraId="2134EFFE" w14:textId="77777777" w:rsidR="00A73329" w:rsidRDefault="00A73329" w:rsidP="00A73329">
      <w:pPr>
        <w:pStyle w:val="BDFbullet"/>
      </w:pPr>
      <w:r>
        <w:t xml:space="preserve">Expert, tailored, in-depth, specialist advice from our confidential Advice Service (available by phone and email) for professionals working on any aspect of disability inclusion - from HR professionals to D&amp;I leads and people managers. </w:t>
      </w:r>
    </w:p>
    <w:p w14:paraId="06E7A789" w14:textId="77777777" w:rsidR="00A73329" w:rsidRDefault="00A73329" w:rsidP="00A73329">
      <w:pPr>
        <w:pStyle w:val="BDFbullet"/>
      </w:pPr>
      <w:r>
        <w:lastRenderedPageBreak/>
        <w:t xml:space="preserve">Opportunities through events, webinars, Networks and Taskforces to share, learn from each other and collaborate on projects.  </w:t>
      </w:r>
    </w:p>
    <w:p w14:paraId="0012F875" w14:textId="77777777" w:rsidR="00A73329" w:rsidRDefault="00A73329" w:rsidP="00A73329">
      <w:pPr>
        <w:pStyle w:val="BDFbullet"/>
      </w:pPr>
      <w:r>
        <w:t xml:space="preserve">Practical, evidence-based disability inclusion solutions for business through our experienced, supportive, specialist Disability Business Partners who can work with every business area and at every level, wherever you are on your disability-smart journey.  </w:t>
      </w:r>
    </w:p>
    <w:p w14:paraId="72D25121" w14:textId="77777777" w:rsidR="00A73329" w:rsidRDefault="00A73329" w:rsidP="00A73329">
      <w:pPr>
        <w:pStyle w:val="BDFbullet"/>
      </w:pPr>
      <w:r>
        <w:t xml:space="preserve">Thought leadership and the latest business and policy insights on disability inclusion.  </w:t>
      </w:r>
    </w:p>
    <w:p w14:paraId="097F5AC6" w14:textId="77777777" w:rsidR="00A73329" w:rsidRDefault="00A73329" w:rsidP="00A73329">
      <w:pPr>
        <w:pStyle w:val="BDFbullet"/>
      </w:pPr>
      <w:r>
        <w:t xml:space="preserve">Practical resources in our extensive Knowledge Hub on a wide range of topics. </w:t>
      </w:r>
    </w:p>
    <w:p w14:paraId="75CA21E3" w14:textId="77777777" w:rsidR="00A73329" w:rsidRDefault="00A73329" w:rsidP="00A73329">
      <w:pPr>
        <w:pStyle w:val="BDFbullet"/>
      </w:pPr>
      <w:r>
        <w:t>Opportunities to participate in research, providing valuable insight and evidence to shape disability policy, through The Forum, leading our policy thinking.</w:t>
      </w:r>
    </w:p>
    <w:p w14:paraId="5E884A9D" w14:textId="69C819B0" w:rsidR="00862FEB" w:rsidRDefault="00A73329" w:rsidP="00A73329">
      <w:r>
        <w:t>We also offer bespoke consultancy services and Learning &amp; Development solutions, and a range of publications for purchase.</w:t>
      </w:r>
      <w:r w:rsidR="00D754E8">
        <w:t xml:space="preserve"> </w:t>
      </w:r>
      <w:r>
        <w:t xml:space="preserve">For a full list of membership </w:t>
      </w:r>
      <w:r w:rsidRPr="005B3FFE">
        <w:t xml:space="preserve">benefits see page </w:t>
      </w:r>
      <w:r w:rsidR="005B3FFE" w:rsidRPr="005B3FFE">
        <w:t>7</w:t>
      </w:r>
      <w:r w:rsidRPr="005B3FFE">
        <w:t>.</w:t>
      </w:r>
    </w:p>
    <w:p w14:paraId="75AF1DA6" w14:textId="7C2F55BD" w:rsidR="00862FEB" w:rsidRDefault="00862FEB" w:rsidP="0031236F">
      <w:pPr>
        <w:pStyle w:val="Heading1"/>
      </w:pPr>
      <w:r>
        <w:br w:type="page"/>
      </w:r>
      <w:bookmarkStart w:id="5" w:name="_Toc204771085"/>
      <w:bookmarkStart w:id="6" w:name="_Toc204771062"/>
      <w:r>
        <w:lastRenderedPageBreak/>
        <w:t>Learning together</w:t>
      </w:r>
      <w:bookmarkEnd w:id="5"/>
      <w:bookmarkEnd w:id="6"/>
    </w:p>
    <w:p w14:paraId="5A116DC7" w14:textId="77777777" w:rsidR="00862FEB" w:rsidRDefault="00862FEB" w:rsidP="00862FEB">
      <w:r>
        <w:t>When you become a Business Disability Forum Member or Partner, you also enjoy access to a growing range of networks, topic-based taskforces and events. Currently these are all running online.</w:t>
      </w:r>
    </w:p>
    <w:p w14:paraId="69AD4A86" w14:textId="77777777" w:rsidR="00862FEB" w:rsidRDefault="00862FEB" w:rsidP="00862FEB">
      <w:r>
        <w:t>Here you can:</w:t>
      </w:r>
    </w:p>
    <w:p w14:paraId="7D15B6B2" w14:textId="5FE189AD" w:rsidR="00862FEB" w:rsidRDefault="00862FEB" w:rsidP="0031236F">
      <w:pPr>
        <w:pStyle w:val="BDFbullet"/>
      </w:pPr>
      <w:r>
        <w:t xml:space="preserve">Share, learn, connect and collaborate with your peers in a safe space – to share what does and doesn’t work. </w:t>
      </w:r>
    </w:p>
    <w:p w14:paraId="450EB3DD" w14:textId="77777777" w:rsidR="00862FEB" w:rsidRDefault="00862FEB" w:rsidP="0031236F">
      <w:pPr>
        <w:pStyle w:val="BDFbullet"/>
      </w:pPr>
      <w:r>
        <w:t xml:space="preserve">Discuss a wide range of topics around disability as it affects business. </w:t>
      </w:r>
    </w:p>
    <w:p w14:paraId="60170006" w14:textId="65A3D207" w:rsidR="00862FEB" w:rsidRDefault="0031236F" w:rsidP="0031236F">
      <w:pPr>
        <w:pStyle w:val="BDFPulltext"/>
      </w:pPr>
      <w:r>
        <w:t>“</w:t>
      </w:r>
      <w:r w:rsidR="00862FEB">
        <w:t xml:space="preserve">Business Disability Forum brings a different viewpoint and plays a critical part, not only in educating Members but in providing realistic help and support for people who are experiencing </w:t>
      </w:r>
      <w:proofErr w:type="gramStart"/>
      <w:r w:rsidR="00862FEB">
        <w:t>short and longer term</w:t>
      </w:r>
      <w:proofErr w:type="gramEnd"/>
      <w:r w:rsidR="00862FEB">
        <w:t xml:space="preserve"> challenges...Their role is crucial in keeping the conversation of diversity and inclusion in the workplace going and high on everyone’s agenda.</w:t>
      </w:r>
      <w:r>
        <w:t>”</w:t>
      </w:r>
    </w:p>
    <w:p w14:paraId="7E64D382" w14:textId="77777777" w:rsidR="0074750A" w:rsidRDefault="00862FEB" w:rsidP="00862FEB">
      <w:r>
        <w:t>Ciaran Baker, HR Manager – Occupational Health &amp; Wellbeing, National Crime Agency.</w:t>
      </w:r>
    </w:p>
    <w:p w14:paraId="63759830" w14:textId="77777777" w:rsidR="0074750A" w:rsidRDefault="0074750A">
      <w:pPr>
        <w:keepLines w:val="0"/>
        <w:suppressAutoHyphens w:val="0"/>
        <w:spacing w:after="0" w:line="240" w:lineRule="auto"/>
      </w:pPr>
      <w:r>
        <w:br w:type="page"/>
      </w:r>
    </w:p>
    <w:p w14:paraId="0A8B4ADD" w14:textId="77777777" w:rsidR="0074750A" w:rsidRPr="005B3FFE" w:rsidRDefault="0074750A" w:rsidP="005B3FFE">
      <w:pPr>
        <w:pStyle w:val="Heading2"/>
      </w:pPr>
      <w:bookmarkStart w:id="7" w:name="_Toc204771086"/>
      <w:bookmarkStart w:id="8" w:name="_Toc204771063"/>
      <w:r w:rsidRPr="005B3FFE">
        <w:lastRenderedPageBreak/>
        <w:t>Membership benefits overview</w:t>
      </w:r>
      <w:bookmarkEnd w:id="7"/>
      <w:bookmarkEnd w:id="8"/>
    </w:p>
    <w:p w14:paraId="1A7AF586" w14:textId="77777777" w:rsidR="0074750A" w:rsidRPr="00215F06" w:rsidRDefault="0074750A" w:rsidP="0074750A">
      <w:pPr>
        <w:pStyle w:val="Heading3"/>
      </w:pPr>
      <w:bookmarkStart w:id="9" w:name="_Toc204771087"/>
      <w:bookmarkStart w:id="10" w:name="_Toc204771064"/>
      <w:r w:rsidRPr="00215F06">
        <w:t>Table 1: Advice and support</w:t>
      </w:r>
      <w:bookmarkEnd w:id="9"/>
      <w:bookmarkEnd w:id="10"/>
    </w:p>
    <w:tbl>
      <w:tblPr>
        <w:tblStyle w:val="TableGrid"/>
        <w:tblW w:w="4995" w:type="pct"/>
        <w:tblLook w:val="04A0" w:firstRow="1" w:lastRow="0" w:firstColumn="1" w:lastColumn="0" w:noHBand="0" w:noVBand="1"/>
      </w:tblPr>
      <w:tblGrid>
        <w:gridCol w:w="6233"/>
        <w:gridCol w:w="1701"/>
        <w:gridCol w:w="1678"/>
      </w:tblGrid>
      <w:tr w:rsidR="0074750A" w:rsidRPr="00215F06" w14:paraId="23B75A4E" w14:textId="77777777" w:rsidTr="00FB2A5D">
        <w:tc>
          <w:tcPr>
            <w:tcW w:w="3242" w:type="pct"/>
          </w:tcPr>
          <w:p w14:paraId="7A29D55E" w14:textId="77777777" w:rsidR="0074750A" w:rsidRPr="00215F06" w:rsidRDefault="0074750A" w:rsidP="00FB2A5D"/>
        </w:tc>
        <w:tc>
          <w:tcPr>
            <w:tcW w:w="885" w:type="pct"/>
          </w:tcPr>
          <w:p w14:paraId="31EB6020" w14:textId="77777777" w:rsidR="0074750A" w:rsidRPr="00215F06" w:rsidRDefault="0074750A" w:rsidP="00FB2A5D">
            <w:pPr>
              <w:rPr>
                <w:b/>
              </w:rPr>
            </w:pPr>
            <w:r w:rsidRPr="00215F06">
              <w:rPr>
                <w:b/>
              </w:rPr>
              <w:t>Partner</w:t>
            </w:r>
          </w:p>
        </w:tc>
        <w:tc>
          <w:tcPr>
            <w:tcW w:w="873" w:type="pct"/>
          </w:tcPr>
          <w:p w14:paraId="2DD37189" w14:textId="77777777" w:rsidR="0074750A" w:rsidRPr="00215F06" w:rsidRDefault="0074750A" w:rsidP="00FB2A5D">
            <w:pPr>
              <w:rPr>
                <w:b/>
              </w:rPr>
            </w:pPr>
            <w:r w:rsidRPr="00215F06">
              <w:rPr>
                <w:b/>
              </w:rPr>
              <w:t>Member</w:t>
            </w:r>
          </w:p>
        </w:tc>
      </w:tr>
      <w:tr w:rsidR="0074750A" w:rsidRPr="00215F06" w14:paraId="53D2630F" w14:textId="77777777" w:rsidTr="00FB2A5D">
        <w:tc>
          <w:tcPr>
            <w:tcW w:w="3242" w:type="pct"/>
            <w:vAlign w:val="center"/>
          </w:tcPr>
          <w:p w14:paraId="4C102B64" w14:textId="77777777" w:rsidR="0074750A" w:rsidRPr="00215F06" w:rsidRDefault="0074750A" w:rsidP="00FB2A5D">
            <w:r w:rsidRPr="00215F06">
              <w:t>Advice service</w:t>
            </w:r>
          </w:p>
        </w:tc>
        <w:tc>
          <w:tcPr>
            <w:tcW w:w="885" w:type="pct"/>
          </w:tcPr>
          <w:p w14:paraId="235D78FE" w14:textId="77777777" w:rsidR="0074750A" w:rsidRPr="00215F06" w:rsidRDefault="0074750A" w:rsidP="00FB2A5D">
            <w:r w:rsidRPr="00215F06">
              <w:t>Available</w:t>
            </w:r>
          </w:p>
        </w:tc>
        <w:tc>
          <w:tcPr>
            <w:tcW w:w="873" w:type="pct"/>
          </w:tcPr>
          <w:p w14:paraId="53F75DB2" w14:textId="77777777" w:rsidR="0074750A" w:rsidRPr="00215F06" w:rsidRDefault="0074750A" w:rsidP="00FB2A5D">
            <w:r w:rsidRPr="00215F06">
              <w:t>Available</w:t>
            </w:r>
          </w:p>
        </w:tc>
      </w:tr>
      <w:tr w:rsidR="0074750A" w:rsidRPr="00215F06" w14:paraId="379FB153" w14:textId="77777777" w:rsidTr="00FB2A5D">
        <w:tc>
          <w:tcPr>
            <w:tcW w:w="3242" w:type="pct"/>
            <w:vAlign w:val="center"/>
          </w:tcPr>
          <w:p w14:paraId="492F17C8" w14:textId="77777777" w:rsidR="0074750A" w:rsidRPr="00215F06" w:rsidRDefault="0074750A" w:rsidP="00FB2A5D">
            <w:r>
              <w:t xml:space="preserve">Disability </w:t>
            </w:r>
            <w:r w:rsidRPr="00215F06">
              <w:t>Business Partner</w:t>
            </w:r>
          </w:p>
        </w:tc>
        <w:tc>
          <w:tcPr>
            <w:tcW w:w="885" w:type="pct"/>
          </w:tcPr>
          <w:p w14:paraId="2EB02BA0" w14:textId="77777777" w:rsidR="0074750A" w:rsidRPr="00215F06" w:rsidRDefault="0074750A" w:rsidP="00FB2A5D">
            <w:r w:rsidRPr="00215F06">
              <w:t>Not available</w:t>
            </w:r>
          </w:p>
        </w:tc>
        <w:tc>
          <w:tcPr>
            <w:tcW w:w="873" w:type="pct"/>
          </w:tcPr>
          <w:p w14:paraId="3786560B" w14:textId="77777777" w:rsidR="0074750A" w:rsidRPr="00215F06" w:rsidRDefault="0074750A" w:rsidP="00FB2A5D">
            <w:r w:rsidRPr="00215F06">
              <w:t>Available</w:t>
            </w:r>
          </w:p>
        </w:tc>
      </w:tr>
      <w:tr w:rsidR="0074750A" w:rsidRPr="00215F06" w14:paraId="31F2E5CA" w14:textId="77777777" w:rsidTr="00FB2A5D">
        <w:tc>
          <w:tcPr>
            <w:tcW w:w="3242" w:type="pct"/>
            <w:vAlign w:val="center"/>
          </w:tcPr>
          <w:p w14:paraId="04628204" w14:textId="77777777" w:rsidR="0074750A" w:rsidRPr="00215F06" w:rsidRDefault="0074750A" w:rsidP="00FB2A5D">
            <w:r>
              <w:t>Senior Disability Business Partner</w:t>
            </w:r>
          </w:p>
        </w:tc>
        <w:tc>
          <w:tcPr>
            <w:tcW w:w="885" w:type="pct"/>
          </w:tcPr>
          <w:p w14:paraId="52228428" w14:textId="77777777" w:rsidR="0074750A" w:rsidRPr="00215F06" w:rsidRDefault="0074750A" w:rsidP="00FB2A5D">
            <w:r>
              <w:t>A</w:t>
            </w:r>
            <w:r w:rsidRPr="00215F06">
              <w:t>vailable</w:t>
            </w:r>
          </w:p>
        </w:tc>
        <w:tc>
          <w:tcPr>
            <w:tcW w:w="873" w:type="pct"/>
          </w:tcPr>
          <w:p w14:paraId="1134CEEC" w14:textId="77777777" w:rsidR="0074750A" w:rsidRPr="00215F06" w:rsidRDefault="0074750A" w:rsidP="00FB2A5D">
            <w:r>
              <w:t>Not a</w:t>
            </w:r>
            <w:r w:rsidRPr="00215F06">
              <w:t>vailable</w:t>
            </w:r>
          </w:p>
        </w:tc>
      </w:tr>
      <w:tr w:rsidR="0074750A" w:rsidRPr="00215F06" w14:paraId="3679CFC6" w14:textId="77777777" w:rsidTr="00FB2A5D">
        <w:tc>
          <w:tcPr>
            <w:tcW w:w="3242" w:type="pct"/>
            <w:vAlign w:val="center"/>
          </w:tcPr>
          <w:p w14:paraId="4E6636BF" w14:textId="77777777" w:rsidR="0074750A" w:rsidRPr="00215F06" w:rsidRDefault="0074750A" w:rsidP="00FB2A5D">
            <w:r w:rsidRPr="00215F06">
              <w:t>Disability Confident Leader validation</w:t>
            </w:r>
          </w:p>
        </w:tc>
        <w:tc>
          <w:tcPr>
            <w:tcW w:w="885" w:type="pct"/>
          </w:tcPr>
          <w:p w14:paraId="424F185A" w14:textId="77777777" w:rsidR="0074750A" w:rsidRPr="00215F06" w:rsidRDefault="0074750A" w:rsidP="00FB2A5D">
            <w:r w:rsidRPr="00215F06">
              <w:t>Available</w:t>
            </w:r>
          </w:p>
        </w:tc>
        <w:tc>
          <w:tcPr>
            <w:tcW w:w="873" w:type="pct"/>
          </w:tcPr>
          <w:p w14:paraId="6F65FBCD" w14:textId="77777777" w:rsidR="0074750A" w:rsidRPr="00215F06" w:rsidRDefault="0074750A" w:rsidP="00FB2A5D">
            <w:r w:rsidRPr="00215F06">
              <w:t>Available</w:t>
            </w:r>
          </w:p>
        </w:tc>
      </w:tr>
      <w:tr w:rsidR="0074750A" w:rsidRPr="00215F06" w14:paraId="67CA6F0A" w14:textId="77777777" w:rsidTr="00FB2A5D">
        <w:tc>
          <w:tcPr>
            <w:tcW w:w="3242" w:type="pct"/>
            <w:vAlign w:val="center"/>
          </w:tcPr>
          <w:p w14:paraId="7A24B2C5" w14:textId="77777777" w:rsidR="0074750A" w:rsidRPr="00215F06" w:rsidRDefault="0074750A" w:rsidP="00FB2A5D">
            <w:r w:rsidRPr="00215F06">
              <w:t xml:space="preserve">Flexible Partner consultancy </w:t>
            </w:r>
            <w:proofErr w:type="gramStart"/>
            <w:r w:rsidRPr="00215F06">
              <w:t>offer</w:t>
            </w:r>
            <w:proofErr w:type="gramEnd"/>
            <w:r w:rsidRPr="00215F06">
              <w:t xml:space="preserve">* </w:t>
            </w:r>
          </w:p>
        </w:tc>
        <w:tc>
          <w:tcPr>
            <w:tcW w:w="885" w:type="pct"/>
          </w:tcPr>
          <w:p w14:paraId="6CEB3995" w14:textId="77777777" w:rsidR="0074750A" w:rsidRPr="00215F06" w:rsidRDefault="0074750A" w:rsidP="00FB2A5D">
            <w:r w:rsidRPr="00215F06">
              <w:t>Available</w:t>
            </w:r>
          </w:p>
        </w:tc>
        <w:tc>
          <w:tcPr>
            <w:tcW w:w="873" w:type="pct"/>
          </w:tcPr>
          <w:p w14:paraId="170CF973" w14:textId="77777777" w:rsidR="0074750A" w:rsidRPr="00215F06" w:rsidRDefault="0074750A" w:rsidP="00FB2A5D">
            <w:r w:rsidRPr="00215F06">
              <w:t>Not available</w:t>
            </w:r>
          </w:p>
        </w:tc>
      </w:tr>
      <w:tr w:rsidR="0074750A" w:rsidRPr="00215F06" w14:paraId="66C7CC0F" w14:textId="77777777" w:rsidTr="00FB2A5D">
        <w:tc>
          <w:tcPr>
            <w:tcW w:w="3242" w:type="pct"/>
            <w:vAlign w:val="center"/>
          </w:tcPr>
          <w:p w14:paraId="740E23B4" w14:textId="7DD7B110" w:rsidR="0074750A" w:rsidRPr="00215F06" w:rsidRDefault="0074750A" w:rsidP="00FB2A5D">
            <w:r w:rsidRPr="00215F06">
              <w:t xml:space="preserve">Policy reviews (up to </w:t>
            </w:r>
            <w:r w:rsidR="00574FFD">
              <w:t>5</w:t>
            </w:r>
            <w:r>
              <w:t xml:space="preserve"> for Members, unlimited for Partners</w:t>
            </w:r>
            <w:r w:rsidRPr="00215F06">
              <w:t>)</w:t>
            </w:r>
          </w:p>
        </w:tc>
        <w:tc>
          <w:tcPr>
            <w:tcW w:w="885" w:type="pct"/>
          </w:tcPr>
          <w:p w14:paraId="5D7CB8D5" w14:textId="77777777" w:rsidR="0074750A" w:rsidRPr="00215F06" w:rsidRDefault="0074750A" w:rsidP="00FB2A5D">
            <w:r w:rsidRPr="00215F06">
              <w:t>Available</w:t>
            </w:r>
          </w:p>
        </w:tc>
        <w:tc>
          <w:tcPr>
            <w:tcW w:w="873" w:type="pct"/>
          </w:tcPr>
          <w:p w14:paraId="14CBBABE" w14:textId="77777777" w:rsidR="0074750A" w:rsidRPr="00215F06" w:rsidRDefault="0074750A" w:rsidP="00FB2A5D">
            <w:r w:rsidRPr="00215F06">
              <w:t>Available</w:t>
            </w:r>
          </w:p>
        </w:tc>
      </w:tr>
    </w:tbl>
    <w:p w14:paraId="19EC4EC4" w14:textId="6A785918" w:rsidR="0074750A" w:rsidRPr="007717A4" w:rsidRDefault="0074750A" w:rsidP="007717A4">
      <w:r w:rsidRPr="007717A4">
        <w:t xml:space="preserve">*Our Flexible Partner consultancy offer allows Partners to use their </w:t>
      </w:r>
      <w:r w:rsidR="007717A4" w:rsidRPr="007717A4">
        <w:t>5</w:t>
      </w:r>
      <w:r w:rsidRPr="007717A4">
        <w:t xml:space="preserve"> days of consultancy as they choose. These might include learning and development, recruitment reviews or workplace adjustments reviews.</w:t>
      </w:r>
    </w:p>
    <w:p w14:paraId="19967D96" w14:textId="77777777" w:rsidR="0074750A" w:rsidRPr="00215F06" w:rsidRDefault="0074750A" w:rsidP="0074750A">
      <w:pPr>
        <w:pStyle w:val="Heading3"/>
      </w:pPr>
      <w:bookmarkStart w:id="11" w:name="_Toc204771088"/>
      <w:bookmarkStart w:id="12" w:name="_Toc204771065"/>
      <w:r w:rsidRPr="00215F06">
        <w:lastRenderedPageBreak/>
        <w:t>Table 2: Knowledge and resources</w:t>
      </w:r>
      <w:bookmarkEnd w:id="11"/>
      <w:bookmarkEnd w:id="12"/>
    </w:p>
    <w:tbl>
      <w:tblPr>
        <w:tblStyle w:val="TableGrid"/>
        <w:tblW w:w="4995" w:type="pct"/>
        <w:tblLook w:val="04A0" w:firstRow="1" w:lastRow="0" w:firstColumn="1" w:lastColumn="0" w:noHBand="0" w:noVBand="1"/>
      </w:tblPr>
      <w:tblGrid>
        <w:gridCol w:w="6233"/>
        <w:gridCol w:w="1701"/>
        <w:gridCol w:w="1678"/>
      </w:tblGrid>
      <w:tr w:rsidR="0074750A" w:rsidRPr="00215F06" w14:paraId="7E487EB3" w14:textId="77777777" w:rsidTr="00FB2A5D">
        <w:trPr>
          <w:cantSplit/>
          <w:tblHeader/>
        </w:trPr>
        <w:tc>
          <w:tcPr>
            <w:tcW w:w="3242" w:type="pct"/>
          </w:tcPr>
          <w:p w14:paraId="3D5CA8CD" w14:textId="77777777" w:rsidR="0074750A" w:rsidRPr="00215F06" w:rsidRDefault="0074750A" w:rsidP="00FB2A5D"/>
        </w:tc>
        <w:tc>
          <w:tcPr>
            <w:tcW w:w="885" w:type="pct"/>
          </w:tcPr>
          <w:p w14:paraId="26C49AFD" w14:textId="77777777" w:rsidR="0074750A" w:rsidRPr="00215F06" w:rsidRDefault="0074750A" w:rsidP="00FB2A5D">
            <w:pPr>
              <w:rPr>
                <w:b/>
              </w:rPr>
            </w:pPr>
            <w:r w:rsidRPr="00215F06">
              <w:rPr>
                <w:b/>
              </w:rPr>
              <w:t>Partner</w:t>
            </w:r>
          </w:p>
        </w:tc>
        <w:tc>
          <w:tcPr>
            <w:tcW w:w="873" w:type="pct"/>
          </w:tcPr>
          <w:p w14:paraId="5F7A9F92" w14:textId="77777777" w:rsidR="0074750A" w:rsidRPr="00215F06" w:rsidRDefault="0074750A" w:rsidP="00FB2A5D">
            <w:pPr>
              <w:rPr>
                <w:b/>
              </w:rPr>
            </w:pPr>
            <w:r w:rsidRPr="00215F06">
              <w:rPr>
                <w:b/>
              </w:rPr>
              <w:t>Member</w:t>
            </w:r>
          </w:p>
        </w:tc>
      </w:tr>
      <w:tr w:rsidR="0074750A" w:rsidRPr="00215F06" w14:paraId="5FF84556" w14:textId="77777777" w:rsidTr="00FB2A5D">
        <w:trPr>
          <w:cantSplit/>
          <w:tblHeader/>
        </w:trPr>
        <w:tc>
          <w:tcPr>
            <w:tcW w:w="3242" w:type="pct"/>
          </w:tcPr>
          <w:p w14:paraId="3E3190FD" w14:textId="77777777" w:rsidR="0074750A" w:rsidRPr="00215F06" w:rsidRDefault="0074750A" w:rsidP="00FB2A5D">
            <w:r w:rsidRPr="00215F06">
              <w:t xml:space="preserve">Access to our Knowledge Hub </w:t>
            </w:r>
            <w:r w:rsidRPr="00215F06">
              <w:br/>
              <w:t>(including webinars and podcasts)</w:t>
            </w:r>
          </w:p>
        </w:tc>
        <w:tc>
          <w:tcPr>
            <w:tcW w:w="885" w:type="pct"/>
          </w:tcPr>
          <w:p w14:paraId="0E940C69" w14:textId="77777777" w:rsidR="0074750A" w:rsidRPr="00215F06" w:rsidRDefault="0074750A" w:rsidP="00FB2A5D">
            <w:r w:rsidRPr="00215F06">
              <w:t>Available</w:t>
            </w:r>
          </w:p>
        </w:tc>
        <w:tc>
          <w:tcPr>
            <w:tcW w:w="873" w:type="pct"/>
          </w:tcPr>
          <w:p w14:paraId="60ACCB18" w14:textId="77777777" w:rsidR="0074750A" w:rsidRPr="00215F06" w:rsidRDefault="0074750A" w:rsidP="00FB2A5D">
            <w:r w:rsidRPr="00215F06">
              <w:t>Available</w:t>
            </w:r>
          </w:p>
        </w:tc>
      </w:tr>
      <w:tr w:rsidR="0074750A" w:rsidRPr="00215F06" w14:paraId="0D2366DD" w14:textId="77777777" w:rsidTr="00FB2A5D">
        <w:trPr>
          <w:cantSplit/>
          <w:tblHeader/>
        </w:trPr>
        <w:tc>
          <w:tcPr>
            <w:tcW w:w="3242" w:type="pct"/>
          </w:tcPr>
          <w:p w14:paraId="5288EA7A" w14:textId="77777777" w:rsidR="0074750A" w:rsidRPr="00215F06" w:rsidRDefault="0074750A" w:rsidP="00FB2A5D">
            <w:r w:rsidRPr="00215F06">
              <w:t>Disability Smart Assessment</w:t>
            </w:r>
          </w:p>
        </w:tc>
        <w:tc>
          <w:tcPr>
            <w:tcW w:w="885" w:type="pct"/>
          </w:tcPr>
          <w:p w14:paraId="69983C49" w14:textId="77777777" w:rsidR="0074750A" w:rsidRPr="00215F06" w:rsidRDefault="0074750A" w:rsidP="00FB2A5D">
            <w:r w:rsidRPr="00215F06">
              <w:t>Available</w:t>
            </w:r>
          </w:p>
        </w:tc>
        <w:tc>
          <w:tcPr>
            <w:tcW w:w="873" w:type="pct"/>
          </w:tcPr>
          <w:p w14:paraId="104DA0ED" w14:textId="77777777" w:rsidR="0074750A" w:rsidRPr="00215F06" w:rsidRDefault="0074750A" w:rsidP="00FB2A5D">
            <w:r w:rsidRPr="00215F06">
              <w:t>Available</w:t>
            </w:r>
          </w:p>
        </w:tc>
      </w:tr>
      <w:tr w:rsidR="00671209" w:rsidRPr="00215F06" w14:paraId="2A437DB4" w14:textId="77777777" w:rsidTr="00FB2A5D">
        <w:trPr>
          <w:cantSplit/>
          <w:tblHeader/>
        </w:trPr>
        <w:tc>
          <w:tcPr>
            <w:tcW w:w="3242" w:type="pct"/>
          </w:tcPr>
          <w:p w14:paraId="704A9383" w14:textId="06D6A8A7" w:rsidR="00671209" w:rsidRPr="00215F06" w:rsidRDefault="00671209" w:rsidP="00FB2A5D">
            <w:r>
              <w:t>Global Assessment</w:t>
            </w:r>
          </w:p>
        </w:tc>
        <w:tc>
          <w:tcPr>
            <w:tcW w:w="885" w:type="pct"/>
          </w:tcPr>
          <w:p w14:paraId="780A0199" w14:textId="7A447A95" w:rsidR="00671209" w:rsidRPr="00215F06" w:rsidRDefault="00671209" w:rsidP="00FB2A5D">
            <w:r>
              <w:t>Available</w:t>
            </w:r>
          </w:p>
        </w:tc>
        <w:tc>
          <w:tcPr>
            <w:tcW w:w="873" w:type="pct"/>
          </w:tcPr>
          <w:p w14:paraId="32EC31E9" w14:textId="7B304BB0" w:rsidR="00671209" w:rsidRPr="00215F06" w:rsidRDefault="00671209" w:rsidP="00FB2A5D">
            <w:r>
              <w:t>Available</w:t>
            </w:r>
          </w:p>
        </w:tc>
      </w:tr>
      <w:tr w:rsidR="0074750A" w:rsidRPr="00215F06" w14:paraId="5E7691FC" w14:textId="77777777" w:rsidTr="00FB2A5D">
        <w:trPr>
          <w:cantSplit/>
          <w:tblHeader/>
        </w:trPr>
        <w:tc>
          <w:tcPr>
            <w:tcW w:w="3242" w:type="pct"/>
          </w:tcPr>
          <w:p w14:paraId="222DD9B2" w14:textId="77777777" w:rsidR="0074750A" w:rsidRPr="00215F06" w:rsidRDefault="0074750A" w:rsidP="00FB2A5D">
            <w:r w:rsidRPr="00215F06">
              <w:t>Disability Smart Audit</w:t>
            </w:r>
          </w:p>
        </w:tc>
        <w:tc>
          <w:tcPr>
            <w:tcW w:w="885" w:type="pct"/>
          </w:tcPr>
          <w:p w14:paraId="540537FC" w14:textId="740E0021" w:rsidR="0074750A" w:rsidRPr="00215F06" w:rsidRDefault="0074750A" w:rsidP="00FB2A5D">
            <w:r w:rsidRPr="00215F06">
              <w:t>Available</w:t>
            </w:r>
            <w:r>
              <w:t xml:space="preserve"> with use of</w:t>
            </w:r>
            <w:r>
              <w:rPr>
                <w:rFonts w:cs="Arial"/>
                <w:szCs w:val="24"/>
              </w:rPr>
              <w:t xml:space="preserve"> Flexible Partner Days</w:t>
            </w:r>
          </w:p>
        </w:tc>
        <w:tc>
          <w:tcPr>
            <w:tcW w:w="873" w:type="pct"/>
          </w:tcPr>
          <w:p w14:paraId="6741B2D5" w14:textId="77777777" w:rsidR="0074750A" w:rsidRPr="00215F06" w:rsidRDefault="0074750A" w:rsidP="00FB2A5D">
            <w:r w:rsidRPr="00215F06">
              <w:t>Available to purchase with Member discount</w:t>
            </w:r>
          </w:p>
        </w:tc>
      </w:tr>
      <w:tr w:rsidR="00C74FB0" w:rsidRPr="00215F06" w14:paraId="37D7CE0B" w14:textId="77777777" w:rsidTr="00FB2A5D">
        <w:trPr>
          <w:cantSplit/>
          <w:tblHeader/>
        </w:trPr>
        <w:tc>
          <w:tcPr>
            <w:tcW w:w="3242" w:type="pct"/>
          </w:tcPr>
          <w:p w14:paraId="006F756D" w14:textId="44496FD2" w:rsidR="00C74FB0" w:rsidRPr="00215F06" w:rsidRDefault="00C74FB0" w:rsidP="00C74FB0">
            <w:r w:rsidRPr="00C74FB0">
              <w:t>Disability Smart Image Bank</w:t>
            </w:r>
          </w:p>
        </w:tc>
        <w:tc>
          <w:tcPr>
            <w:tcW w:w="885" w:type="pct"/>
          </w:tcPr>
          <w:p w14:paraId="4EF893D0" w14:textId="18AE6B3D" w:rsidR="00C74FB0" w:rsidRPr="00215F06" w:rsidRDefault="00C74FB0" w:rsidP="00C74FB0">
            <w:r w:rsidRPr="003627AD">
              <w:t>Available</w:t>
            </w:r>
          </w:p>
        </w:tc>
        <w:tc>
          <w:tcPr>
            <w:tcW w:w="873" w:type="pct"/>
          </w:tcPr>
          <w:p w14:paraId="314B7BC4" w14:textId="7654C88A" w:rsidR="00C74FB0" w:rsidRPr="00215F06" w:rsidRDefault="00C74FB0" w:rsidP="00C74FB0">
            <w:r w:rsidRPr="003627AD">
              <w:t>Available</w:t>
            </w:r>
          </w:p>
        </w:tc>
      </w:tr>
      <w:tr w:rsidR="0074750A" w:rsidRPr="00215F06" w14:paraId="2C4AFEA2" w14:textId="77777777" w:rsidTr="00FB2A5D">
        <w:trPr>
          <w:cantSplit/>
          <w:tblHeader/>
        </w:trPr>
        <w:tc>
          <w:tcPr>
            <w:tcW w:w="3242" w:type="pct"/>
          </w:tcPr>
          <w:p w14:paraId="05CB4D03" w14:textId="77777777" w:rsidR="0074750A" w:rsidRPr="00215F06" w:rsidRDefault="0074750A" w:rsidP="00FB2A5D">
            <w:r w:rsidRPr="00215F06">
              <w:t>Paid</w:t>
            </w:r>
            <w:r>
              <w:t xml:space="preserve"> </w:t>
            </w:r>
            <w:r w:rsidRPr="00215F06">
              <w:t xml:space="preserve">for resources </w:t>
            </w:r>
            <w:r>
              <w:t>including</w:t>
            </w:r>
            <w:r w:rsidRPr="00215F06">
              <w:t xml:space="preserve"> Global guides</w:t>
            </w:r>
          </w:p>
        </w:tc>
        <w:tc>
          <w:tcPr>
            <w:tcW w:w="885" w:type="pct"/>
          </w:tcPr>
          <w:p w14:paraId="6356251C" w14:textId="77777777" w:rsidR="0074750A" w:rsidRPr="00215F06" w:rsidRDefault="0074750A" w:rsidP="00FB2A5D">
            <w:r w:rsidRPr="00215F06">
              <w:t>Available</w:t>
            </w:r>
          </w:p>
        </w:tc>
        <w:tc>
          <w:tcPr>
            <w:tcW w:w="873" w:type="pct"/>
          </w:tcPr>
          <w:p w14:paraId="7ADA85C6" w14:textId="77777777" w:rsidR="0074750A" w:rsidRPr="00215F06" w:rsidRDefault="0074750A" w:rsidP="00FB2A5D">
            <w:r w:rsidRPr="00215F06">
              <w:t>Available to purchase with Member discount</w:t>
            </w:r>
          </w:p>
        </w:tc>
      </w:tr>
      <w:tr w:rsidR="0074750A" w:rsidRPr="00215F06" w14:paraId="6282C909" w14:textId="77777777" w:rsidTr="00FB2A5D">
        <w:trPr>
          <w:cantSplit/>
          <w:tblHeader/>
        </w:trPr>
        <w:tc>
          <w:tcPr>
            <w:tcW w:w="3242" w:type="pct"/>
          </w:tcPr>
          <w:p w14:paraId="54175083" w14:textId="1359EF67" w:rsidR="0074750A" w:rsidRPr="00215F06" w:rsidRDefault="0074750A" w:rsidP="00FB2A5D">
            <w:r w:rsidRPr="00215F06">
              <w:t>Toolkits (</w:t>
            </w:r>
            <w:r w:rsidR="001C3995" w:rsidRPr="001C3995">
              <w:t>including Technology, Disability Confident, Neurodiversity, People Manager and more</w:t>
            </w:r>
            <w:r w:rsidRPr="00215F06">
              <w:t>)</w:t>
            </w:r>
          </w:p>
        </w:tc>
        <w:tc>
          <w:tcPr>
            <w:tcW w:w="885" w:type="pct"/>
          </w:tcPr>
          <w:p w14:paraId="1D788C41" w14:textId="77777777" w:rsidR="0074750A" w:rsidRPr="00215F06" w:rsidRDefault="0074750A" w:rsidP="00FB2A5D">
            <w:r w:rsidRPr="00215F06">
              <w:t>Available</w:t>
            </w:r>
          </w:p>
        </w:tc>
        <w:tc>
          <w:tcPr>
            <w:tcW w:w="873" w:type="pct"/>
          </w:tcPr>
          <w:p w14:paraId="34A96B36" w14:textId="77777777" w:rsidR="0074750A" w:rsidRPr="00215F06" w:rsidRDefault="0074750A" w:rsidP="00FB2A5D">
            <w:r w:rsidRPr="00215F06">
              <w:t>Available</w:t>
            </w:r>
          </w:p>
        </w:tc>
      </w:tr>
      <w:tr w:rsidR="0074750A" w:rsidRPr="00215F06" w14:paraId="5FEC47C3" w14:textId="77777777" w:rsidTr="00FB2A5D">
        <w:trPr>
          <w:cantSplit/>
          <w:tblHeader/>
        </w:trPr>
        <w:tc>
          <w:tcPr>
            <w:tcW w:w="3242" w:type="pct"/>
          </w:tcPr>
          <w:p w14:paraId="4E6756FA" w14:textId="77777777" w:rsidR="0074750A" w:rsidRPr="00215F06" w:rsidRDefault="0074750A" w:rsidP="00FB2A5D">
            <w:r w:rsidRPr="00215F06">
              <w:t>Use of BDF logo on your website</w:t>
            </w:r>
          </w:p>
        </w:tc>
        <w:tc>
          <w:tcPr>
            <w:tcW w:w="885" w:type="pct"/>
          </w:tcPr>
          <w:p w14:paraId="6D80A68F" w14:textId="77777777" w:rsidR="0074750A" w:rsidRPr="00215F06" w:rsidRDefault="0074750A" w:rsidP="00FB2A5D">
            <w:r w:rsidRPr="00215F06">
              <w:t>Available</w:t>
            </w:r>
          </w:p>
        </w:tc>
        <w:tc>
          <w:tcPr>
            <w:tcW w:w="873" w:type="pct"/>
          </w:tcPr>
          <w:p w14:paraId="7B82B1CF" w14:textId="77777777" w:rsidR="0074750A" w:rsidRPr="00215F06" w:rsidRDefault="0074750A" w:rsidP="00FB2A5D">
            <w:r w:rsidRPr="00215F06">
              <w:t>Available</w:t>
            </w:r>
          </w:p>
        </w:tc>
      </w:tr>
    </w:tbl>
    <w:p w14:paraId="0689DD88" w14:textId="77777777" w:rsidR="0074750A" w:rsidRDefault="0074750A" w:rsidP="0074750A">
      <w:pPr>
        <w:rPr>
          <w:b/>
          <w:bCs/>
        </w:rPr>
      </w:pPr>
    </w:p>
    <w:p w14:paraId="72046E24" w14:textId="77777777" w:rsidR="0074750A" w:rsidRPr="00215F06" w:rsidRDefault="0074750A" w:rsidP="0074750A">
      <w:pPr>
        <w:pStyle w:val="Heading3"/>
      </w:pPr>
      <w:bookmarkStart w:id="13" w:name="_Toc204771089"/>
      <w:bookmarkStart w:id="14" w:name="_Toc204771066"/>
      <w:r w:rsidRPr="00215F06">
        <w:lastRenderedPageBreak/>
        <w:t>Table 3: Sharing practice</w:t>
      </w:r>
      <w:bookmarkEnd w:id="13"/>
      <w:bookmarkEnd w:id="14"/>
    </w:p>
    <w:tbl>
      <w:tblPr>
        <w:tblStyle w:val="TableGrid"/>
        <w:tblW w:w="4995" w:type="pct"/>
        <w:tblLook w:val="04A0" w:firstRow="1" w:lastRow="0" w:firstColumn="1" w:lastColumn="0" w:noHBand="0" w:noVBand="1"/>
      </w:tblPr>
      <w:tblGrid>
        <w:gridCol w:w="5241"/>
        <w:gridCol w:w="2268"/>
        <w:gridCol w:w="2103"/>
      </w:tblGrid>
      <w:tr w:rsidR="0074750A" w:rsidRPr="00215F06" w14:paraId="6187DB2B" w14:textId="77777777" w:rsidTr="00FB2A5D">
        <w:trPr>
          <w:cantSplit/>
          <w:tblHeader/>
        </w:trPr>
        <w:tc>
          <w:tcPr>
            <w:tcW w:w="2726" w:type="pct"/>
          </w:tcPr>
          <w:p w14:paraId="2F023CB6" w14:textId="77777777" w:rsidR="0074750A" w:rsidRPr="00215F06" w:rsidRDefault="0074750A" w:rsidP="00FB2A5D">
            <w:r>
              <w:t>Services</w:t>
            </w:r>
          </w:p>
        </w:tc>
        <w:tc>
          <w:tcPr>
            <w:tcW w:w="1180" w:type="pct"/>
          </w:tcPr>
          <w:p w14:paraId="03DFDFAC" w14:textId="77777777" w:rsidR="0074750A" w:rsidRPr="00215F06" w:rsidRDefault="0074750A" w:rsidP="00FB2A5D">
            <w:pPr>
              <w:rPr>
                <w:b/>
              </w:rPr>
            </w:pPr>
            <w:r w:rsidRPr="00215F06">
              <w:rPr>
                <w:b/>
              </w:rPr>
              <w:t>Partner</w:t>
            </w:r>
          </w:p>
        </w:tc>
        <w:tc>
          <w:tcPr>
            <w:tcW w:w="1094" w:type="pct"/>
          </w:tcPr>
          <w:p w14:paraId="3E947CE3" w14:textId="77777777" w:rsidR="0074750A" w:rsidRPr="00215F06" w:rsidRDefault="0074750A" w:rsidP="00FB2A5D">
            <w:pPr>
              <w:rPr>
                <w:b/>
              </w:rPr>
            </w:pPr>
            <w:r w:rsidRPr="00215F06">
              <w:rPr>
                <w:b/>
              </w:rPr>
              <w:t>Member</w:t>
            </w:r>
          </w:p>
        </w:tc>
      </w:tr>
      <w:tr w:rsidR="0074750A" w:rsidRPr="00215F06" w14:paraId="756609D6" w14:textId="77777777" w:rsidTr="00FB2A5D">
        <w:trPr>
          <w:cantSplit/>
          <w:tblHeader/>
        </w:trPr>
        <w:tc>
          <w:tcPr>
            <w:tcW w:w="2726" w:type="pct"/>
          </w:tcPr>
          <w:p w14:paraId="33EFDE22" w14:textId="77777777" w:rsidR="0074750A" w:rsidRPr="00215F06" w:rsidRDefault="0074750A" w:rsidP="00FB2A5D">
            <w:r>
              <w:t>Annual</w:t>
            </w:r>
            <w:r w:rsidRPr="00215F06">
              <w:t xml:space="preserve"> conference</w:t>
            </w:r>
          </w:p>
        </w:tc>
        <w:tc>
          <w:tcPr>
            <w:tcW w:w="1180" w:type="pct"/>
          </w:tcPr>
          <w:p w14:paraId="14298C34" w14:textId="77777777" w:rsidR="0074750A" w:rsidRPr="00215F06" w:rsidRDefault="0074750A" w:rsidP="00FB2A5D">
            <w:r w:rsidRPr="00215F06">
              <w:t>Available</w:t>
            </w:r>
          </w:p>
        </w:tc>
        <w:tc>
          <w:tcPr>
            <w:tcW w:w="1094" w:type="pct"/>
          </w:tcPr>
          <w:p w14:paraId="18F4762B" w14:textId="75D6CAD3" w:rsidR="0074750A" w:rsidRPr="00215F06" w:rsidRDefault="0074750A" w:rsidP="00FB2A5D">
            <w:r w:rsidRPr="00215F06">
              <w:t>Available</w:t>
            </w:r>
          </w:p>
        </w:tc>
      </w:tr>
      <w:tr w:rsidR="0074750A" w:rsidRPr="00215F06" w14:paraId="20079C52" w14:textId="77777777" w:rsidTr="00FB2A5D">
        <w:trPr>
          <w:cantSplit/>
          <w:tblHeader/>
        </w:trPr>
        <w:tc>
          <w:tcPr>
            <w:tcW w:w="2726" w:type="pct"/>
          </w:tcPr>
          <w:p w14:paraId="66945C1D" w14:textId="77777777" w:rsidR="0074750A" w:rsidRPr="00215F06" w:rsidRDefault="0074750A" w:rsidP="00FB2A5D">
            <w:r w:rsidRPr="00215F06">
              <w:t>Global conference</w:t>
            </w:r>
          </w:p>
        </w:tc>
        <w:tc>
          <w:tcPr>
            <w:tcW w:w="1180" w:type="pct"/>
          </w:tcPr>
          <w:p w14:paraId="649EAAA9" w14:textId="77777777" w:rsidR="0074750A" w:rsidRPr="00215F06" w:rsidRDefault="0074750A" w:rsidP="00FB2A5D">
            <w:r w:rsidRPr="00215F06">
              <w:t>Available</w:t>
            </w:r>
          </w:p>
        </w:tc>
        <w:tc>
          <w:tcPr>
            <w:tcW w:w="1094" w:type="pct"/>
          </w:tcPr>
          <w:p w14:paraId="36060557" w14:textId="77777777" w:rsidR="0074750A" w:rsidRPr="00215F06" w:rsidRDefault="0074750A" w:rsidP="00FB2A5D">
            <w:r w:rsidRPr="00215F06">
              <w:t>Available</w:t>
            </w:r>
          </w:p>
        </w:tc>
      </w:tr>
      <w:tr w:rsidR="0074750A" w:rsidRPr="00215F06" w14:paraId="012998F5" w14:textId="77777777" w:rsidTr="00FB2A5D">
        <w:trPr>
          <w:cantSplit/>
          <w:tblHeader/>
        </w:trPr>
        <w:tc>
          <w:tcPr>
            <w:tcW w:w="2726" w:type="pct"/>
          </w:tcPr>
          <w:p w14:paraId="5F04B4BA" w14:textId="77777777" w:rsidR="0074750A" w:rsidRPr="00215F06" w:rsidRDefault="0074750A" w:rsidP="00FB2A5D">
            <w:r w:rsidRPr="00215F06">
              <w:t>Leader to leader dinners</w:t>
            </w:r>
            <w:r>
              <w:t xml:space="preserve"> and roundtables</w:t>
            </w:r>
            <w:r w:rsidRPr="00215F06">
              <w:t xml:space="preserve"> for CEOs</w:t>
            </w:r>
          </w:p>
        </w:tc>
        <w:tc>
          <w:tcPr>
            <w:tcW w:w="1180" w:type="pct"/>
          </w:tcPr>
          <w:p w14:paraId="52963396" w14:textId="77777777" w:rsidR="0074750A" w:rsidRPr="00215F06" w:rsidRDefault="0074750A" w:rsidP="00FB2A5D">
            <w:r w:rsidRPr="00215F06">
              <w:t>Available</w:t>
            </w:r>
          </w:p>
        </w:tc>
        <w:tc>
          <w:tcPr>
            <w:tcW w:w="1094" w:type="pct"/>
          </w:tcPr>
          <w:p w14:paraId="6745F089" w14:textId="77777777" w:rsidR="0074750A" w:rsidRPr="00215F06" w:rsidRDefault="0074750A" w:rsidP="00FB2A5D">
            <w:r w:rsidRPr="00215F06">
              <w:t>Not available</w:t>
            </w:r>
          </w:p>
        </w:tc>
      </w:tr>
      <w:tr w:rsidR="0074750A" w:rsidRPr="00215F06" w14:paraId="79A5A154" w14:textId="77777777" w:rsidTr="00FB2A5D">
        <w:trPr>
          <w:cantSplit/>
          <w:tblHeader/>
        </w:trPr>
        <w:tc>
          <w:tcPr>
            <w:tcW w:w="2726" w:type="pct"/>
          </w:tcPr>
          <w:p w14:paraId="33DD92AC" w14:textId="77777777" w:rsidR="0074750A" w:rsidRPr="00215F06" w:rsidRDefault="0074750A" w:rsidP="00FB2A5D">
            <w:r w:rsidRPr="00215F06">
              <w:t>Learning and development</w:t>
            </w:r>
          </w:p>
        </w:tc>
        <w:tc>
          <w:tcPr>
            <w:tcW w:w="1180" w:type="pct"/>
          </w:tcPr>
          <w:p w14:paraId="565095A5" w14:textId="77777777" w:rsidR="0074750A" w:rsidRPr="00215F06" w:rsidRDefault="0074750A" w:rsidP="00FB2A5D">
            <w:r w:rsidRPr="00215F06">
              <w:t>Available</w:t>
            </w:r>
          </w:p>
        </w:tc>
        <w:tc>
          <w:tcPr>
            <w:tcW w:w="1094" w:type="pct"/>
          </w:tcPr>
          <w:p w14:paraId="6C89B304" w14:textId="77777777" w:rsidR="0074750A" w:rsidRPr="00215F06" w:rsidRDefault="0074750A" w:rsidP="00FB2A5D">
            <w:r w:rsidRPr="00215F06">
              <w:t>Available to purchase with Member discount</w:t>
            </w:r>
          </w:p>
        </w:tc>
      </w:tr>
      <w:tr w:rsidR="0074750A" w:rsidRPr="00215F06" w14:paraId="671E0C10" w14:textId="77777777" w:rsidTr="00FB2A5D">
        <w:trPr>
          <w:cantSplit/>
          <w:tblHeader/>
        </w:trPr>
        <w:tc>
          <w:tcPr>
            <w:tcW w:w="2726" w:type="pct"/>
          </w:tcPr>
          <w:p w14:paraId="622AFD8A" w14:textId="77777777" w:rsidR="0074750A" w:rsidRPr="00215F06" w:rsidRDefault="0074750A" w:rsidP="00FB2A5D">
            <w:r>
              <w:t>Partners’ group dinners</w:t>
            </w:r>
          </w:p>
        </w:tc>
        <w:tc>
          <w:tcPr>
            <w:tcW w:w="1180" w:type="pct"/>
          </w:tcPr>
          <w:p w14:paraId="264D71DF" w14:textId="77777777" w:rsidR="0074750A" w:rsidRPr="00215F06" w:rsidRDefault="0074750A" w:rsidP="00FB2A5D">
            <w:r w:rsidRPr="00215F06">
              <w:t>Available</w:t>
            </w:r>
          </w:p>
        </w:tc>
        <w:tc>
          <w:tcPr>
            <w:tcW w:w="1094" w:type="pct"/>
          </w:tcPr>
          <w:p w14:paraId="04165095" w14:textId="77777777" w:rsidR="0074750A" w:rsidRPr="00215F06" w:rsidRDefault="0074750A" w:rsidP="00FB2A5D">
            <w:r w:rsidRPr="00215F06">
              <w:t>Not available</w:t>
            </w:r>
          </w:p>
        </w:tc>
      </w:tr>
      <w:tr w:rsidR="0074750A" w:rsidRPr="00215F06" w14:paraId="3783626B" w14:textId="77777777" w:rsidTr="00FB2A5D">
        <w:trPr>
          <w:cantSplit/>
          <w:tblHeader/>
        </w:trPr>
        <w:tc>
          <w:tcPr>
            <w:tcW w:w="2726" w:type="pct"/>
          </w:tcPr>
          <w:p w14:paraId="06C1BAE7" w14:textId="77777777" w:rsidR="0074750A" w:rsidRPr="00215F06" w:rsidRDefault="0074750A" w:rsidP="00FB2A5D">
            <w:r w:rsidRPr="00215F06">
              <w:t>Professional development workshops</w:t>
            </w:r>
          </w:p>
        </w:tc>
        <w:tc>
          <w:tcPr>
            <w:tcW w:w="1180" w:type="pct"/>
          </w:tcPr>
          <w:p w14:paraId="512BD169" w14:textId="77777777" w:rsidR="0074750A" w:rsidRPr="00215F06" w:rsidRDefault="0074750A" w:rsidP="00FB2A5D">
            <w:r w:rsidRPr="00215F06">
              <w:t>Available</w:t>
            </w:r>
          </w:p>
        </w:tc>
        <w:tc>
          <w:tcPr>
            <w:tcW w:w="1094" w:type="pct"/>
          </w:tcPr>
          <w:p w14:paraId="190D8A67" w14:textId="77777777" w:rsidR="0074750A" w:rsidRPr="00215F06" w:rsidRDefault="0074750A" w:rsidP="00FB2A5D">
            <w:r w:rsidRPr="00215F06">
              <w:t>Available to purchase with Member discount</w:t>
            </w:r>
          </w:p>
        </w:tc>
      </w:tr>
      <w:tr w:rsidR="0074750A" w:rsidRPr="00215F06" w14:paraId="2546638C" w14:textId="77777777" w:rsidTr="00FB2A5D">
        <w:trPr>
          <w:cantSplit/>
          <w:tblHeader/>
        </w:trPr>
        <w:tc>
          <w:tcPr>
            <w:tcW w:w="2726" w:type="pct"/>
          </w:tcPr>
          <w:p w14:paraId="2063CA06" w14:textId="77777777" w:rsidR="0074750A" w:rsidRPr="00215F06" w:rsidRDefault="0074750A" w:rsidP="00FB2A5D">
            <w:r w:rsidRPr="00215F06">
              <w:t>Sector networks</w:t>
            </w:r>
            <w:r>
              <w:t>*</w:t>
            </w:r>
          </w:p>
        </w:tc>
        <w:tc>
          <w:tcPr>
            <w:tcW w:w="1180" w:type="pct"/>
          </w:tcPr>
          <w:p w14:paraId="2F4A173B" w14:textId="77777777" w:rsidR="0074750A" w:rsidRPr="00215F06" w:rsidRDefault="0074750A" w:rsidP="00FB2A5D">
            <w:r w:rsidRPr="00215F06">
              <w:t>Available</w:t>
            </w:r>
          </w:p>
        </w:tc>
        <w:tc>
          <w:tcPr>
            <w:tcW w:w="1094" w:type="pct"/>
          </w:tcPr>
          <w:p w14:paraId="4869FE1C" w14:textId="77777777" w:rsidR="0074750A" w:rsidRPr="00215F06" w:rsidRDefault="0074750A" w:rsidP="00FB2A5D">
            <w:r w:rsidRPr="00215F06">
              <w:t>Available</w:t>
            </w:r>
          </w:p>
        </w:tc>
      </w:tr>
      <w:tr w:rsidR="0074750A" w:rsidRPr="00215F06" w14:paraId="72A1547D" w14:textId="77777777" w:rsidTr="00FB2A5D">
        <w:trPr>
          <w:cantSplit/>
          <w:tblHeader/>
        </w:trPr>
        <w:tc>
          <w:tcPr>
            <w:tcW w:w="2726" w:type="pct"/>
          </w:tcPr>
          <w:p w14:paraId="1865B081" w14:textId="77777777" w:rsidR="0074750A" w:rsidRPr="00215F06" w:rsidRDefault="0074750A" w:rsidP="00FB2A5D">
            <w:r w:rsidRPr="00215F06">
              <w:t>Taskforces*</w:t>
            </w:r>
          </w:p>
        </w:tc>
        <w:tc>
          <w:tcPr>
            <w:tcW w:w="1180" w:type="pct"/>
          </w:tcPr>
          <w:p w14:paraId="1030F2A6" w14:textId="77777777" w:rsidR="0074750A" w:rsidRPr="00215F06" w:rsidRDefault="0074750A" w:rsidP="00FB2A5D">
            <w:r w:rsidRPr="00215F06">
              <w:t>Available</w:t>
            </w:r>
          </w:p>
        </w:tc>
        <w:tc>
          <w:tcPr>
            <w:tcW w:w="1094" w:type="pct"/>
          </w:tcPr>
          <w:p w14:paraId="40D97D1B" w14:textId="77777777" w:rsidR="0074750A" w:rsidRPr="00215F06" w:rsidRDefault="0074750A" w:rsidP="00FB2A5D">
            <w:r w:rsidRPr="00215F06">
              <w:t>Available</w:t>
            </w:r>
            <w:r>
              <w:t xml:space="preserve"> (Global and Technology</w:t>
            </w:r>
            <w:r w:rsidRPr="00215F06">
              <w:t xml:space="preserve"> </w:t>
            </w:r>
            <w:r>
              <w:t>Taskforces at additional cost)</w:t>
            </w:r>
          </w:p>
        </w:tc>
      </w:tr>
    </w:tbl>
    <w:p w14:paraId="1C75CF21" w14:textId="77777777" w:rsidR="0074750A" w:rsidRPr="00215F06" w:rsidRDefault="0074750A" w:rsidP="0074750A">
      <w:r w:rsidRPr="00215F06">
        <w:t xml:space="preserve">*View the full list of taskforces at </w:t>
      </w:r>
      <w:hyperlink r:id="rId18" w:history="1">
        <w:r w:rsidRPr="00215F06">
          <w:rPr>
            <w:rStyle w:val="Hyperlink"/>
          </w:rPr>
          <w:t>businessdisabilityforum.org.uk/networks-and-taskforces</w:t>
        </w:r>
      </w:hyperlink>
    </w:p>
    <w:p w14:paraId="6E97F648" w14:textId="77777777" w:rsidR="0074750A" w:rsidRDefault="0074750A" w:rsidP="0074750A">
      <w:pPr>
        <w:keepLines w:val="0"/>
        <w:suppressAutoHyphens w:val="0"/>
        <w:spacing w:after="0"/>
        <w:rPr>
          <w:rFonts w:ascii="Century Gothic" w:eastAsia="MS PGothic" w:hAnsi="Century Gothic" w:cs="Times New Roman"/>
          <w:b/>
          <w:bCs/>
          <w:color w:val="007AC9"/>
          <w:sz w:val="36"/>
          <w:szCs w:val="32"/>
        </w:rPr>
      </w:pPr>
      <w:r>
        <w:br w:type="page"/>
      </w:r>
    </w:p>
    <w:p w14:paraId="0FD55B6F" w14:textId="77777777" w:rsidR="00475D8E" w:rsidRDefault="00475D8E" w:rsidP="00475D8E">
      <w:pPr>
        <w:pStyle w:val="Heading2"/>
      </w:pPr>
      <w:bookmarkStart w:id="15" w:name="_Toc204771090"/>
      <w:bookmarkStart w:id="16" w:name="_Toc204771067"/>
      <w:r>
        <w:lastRenderedPageBreak/>
        <w:t>Key highlights</w:t>
      </w:r>
      <w:bookmarkEnd w:id="15"/>
      <w:bookmarkEnd w:id="16"/>
      <w:r>
        <w:t xml:space="preserve"> </w:t>
      </w:r>
    </w:p>
    <w:p w14:paraId="072176DD" w14:textId="3150D862" w:rsidR="00475D8E" w:rsidRDefault="00475D8E" w:rsidP="00475D8E">
      <w:pPr>
        <w:pStyle w:val="BDFbullet"/>
      </w:pPr>
      <w:r>
        <w:t>Over 600 Members and Partners, more than half are global.</w:t>
      </w:r>
    </w:p>
    <w:p w14:paraId="29D99EFB" w14:textId="5F7E2274" w:rsidR="00475D8E" w:rsidRDefault="00475D8E" w:rsidP="00475D8E">
      <w:pPr>
        <w:pStyle w:val="BDFbullet"/>
      </w:pPr>
      <w:r>
        <w:t>Membership employs nearly 20 per cent of the UK workforce and a</w:t>
      </w:r>
      <w:r w:rsidR="005D4F74">
        <w:t xml:space="preserve"> further </w:t>
      </w:r>
      <w:r w:rsidR="00C30392">
        <w:t>16</w:t>
      </w:r>
      <w:r>
        <w:t xml:space="preserve"> million people worldwide. </w:t>
      </w:r>
    </w:p>
    <w:p w14:paraId="6D17A18E" w14:textId="77777777" w:rsidR="00C30392" w:rsidRDefault="00475D8E" w:rsidP="00475D8E">
      <w:pPr>
        <w:pStyle w:val="BDFbullet"/>
      </w:pPr>
      <w:r>
        <w:t>Over 30 years’ experience supporting organisations on their disability-smart journeys.</w:t>
      </w:r>
    </w:p>
    <w:p w14:paraId="2ABC1F62" w14:textId="77777777" w:rsidR="0031318C" w:rsidRDefault="0031318C">
      <w:pPr>
        <w:keepLines w:val="0"/>
        <w:suppressAutoHyphens w:val="0"/>
        <w:spacing w:after="0" w:line="240" w:lineRule="auto"/>
        <w:rPr>
          <w:rFonts w:ascii="Century Gothic" w:eastAsia="MS PGothic" w:hAnsi="Century Gothic" w:cs="Times New Roman"/>
          <w:b/>
          <w:bCs/>
          <w:color w:val="007AC9"/>
          <w:sz w:val="36"/>
          <w:szCs w:val="32"/>
        </w:rPr>
      </w:pPr>
      <w:r>
        <w:br w:type="page"/>
      </w:r>
    </w:p>
    <w:p w14:paraId="0E31FD31" w14:textId="0774E685" w:rsidR="00C30392" w:rsidRDefault="00C30392" w:rsidP="00C30392">
      <w:pPr>
        <w:pStyle w:val="Heading1"/>
      </w:pPr>
      <w:bookmarkStart w:id="17" w:name="_Toc204771091"/>
      <w:bookmarkStart w:id="18" w:name="_Toc204771068"/>
      <w:r>
        <w:lastRenderedPageBreak/>
        <w:t xml:space="preserve">What our </w:t>
      </w:r>
      <w:proofErr w:type="gramStart"/>
      <w:r>
        <w:t>Members</w:t>
      </w:r>
      <w:proofErr w:type="gramEnd"/>
      <w:r>
        <w:t xml:space="preserve"> say</w:t>
      </w:r>
      <w:bookmarkEnd w:id="17"/>
      <w:bookmarkEnd w:id="18"/>
    </w:p>
    <w:p w14:paraId="3A9FBE40" w14:textId="72E2C874" w:rsidR="00C30392" w:rsidRDefault="00C30392" w:rsidP="00C30392">
      <w:r>
        <w:t xml:space="preserve">We have strong relationships with our Members and </w:t>
      </w:r>
      <w:proofErr w:type="gramStart"/>
      <w:r>
        <w:t>Partners</w:t>
      </w:r>
      <w:proofErr w:type="gramEnd"/>
      <w:r>
        <w:t xml:space="preserve"> and we appreciate their feedback. Here’s what some of them say about our work.</w:t>
      </w:r>
    </w:p>
    <w:p w14:paraId="1D5275AB" w14:textId="39A25060" w:rsidR="00C30392" w:rsidRDefault="00541575" w:rsidP="00C30392">
      <w:pPr>
        <w:pStyle w:val="BDFPulltext"/>
      </w:pPr>
      <w:r>
        <w:t>“</w:t>
      </w:r>
      <w:r w:rsidR="00C30392">
        <w:t xml:space="preserve">Our membership with Business Disability Forum is useful in lots of ways. They have supported us to complete our Disability Smart Assessment, kept us informed and ambitious on disability inclusion, and they have a </w:t>
      </w:r>
      <w:proofErr w:type="gramStart"/>
      <w:r w:rsidR="00C30392">
        <w:t>really helpful</w:t>
      </w:r>
      <w:proofErr w:type="gramEnd"/>
      <w:r w:rsidR="00C30392">
        <w:t xml:space="preserve"> Advice Service, toolkits and best practice.</w:t>
      </w:r>
      <w:r>
        <w:t>”</w:t>
      </w:r>
    </w:p>
    <w:p w14:paraId="2910DFD9" w14:textId="77777777" w:rsidR="00541575" w:rsidRDefault="00C30392" w:rsidP="00C30392">
      <w:r>
        <w:t>Emma Lawrence, Senior Equality and Diversity Policy Officer, Nursing and Midwifery Council.</w:t>
      </w:r>
    </w:p>
    <w:p w14:paraId="5EB31B23" w14:textId="1501A740" w:rsidR="00541575" w:rsidRDefault="0082173C" w:rsidP="00541575">
      <w:pPr>
        <w:pStyle w:val="BDFPulltext"/>
      </w:pPr>
      <w:r>
        <w:lastRenderedPageBreak/>
        <w:t>“</w:t>
      </w:r>
      <w:r w:rsidR="00541575">
        <w:t>As the Board Sponsor for Disability, Carers and Age at Sainsbury’s, I am proud of our long-standing partnership with Business Disability Forum. 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p>
    <w:p w14:paraId="122CEAFF" w14:textId="77777777" w:rsidR="00E16A04" w:rsidRDefault="00541575" w:rsidP="00541575">
      <w:r>
        <w:t>Tim Fallowfield OBE, Company Secretary and Corporate Services Director, and Board Sponsor for Disability, Carers and Age, J Sainsbury plc.</w:t>
      </w:r>
    </w:p>
    <w:p w14:paraId="4DC88878" w14:textId="2AC903DD" w:rsidR="00E16A04" w:rsidRDefault="00E16A04" w:rsidP="00E16A04">
      <w:pPr>
        <w:pStyle w:val="BDFPulltext"/>
      </w:pPr>
      <w:r>
        <w:lastRenderedPageBreak/>
        <w:t xml:space="preserve">“Inclusion is very important to us at Lloyds Banking Group, as we believe everyone should have the opportunity to reach their full potential within an environment where they feel included, valued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1285124" w14:textId="0B708AE4" w:rsidR="00E16A04" w:rsidRDefault="00E16A04" w:rsidP="00E16A04">
      <w:pPr>
        <w:pStyle w:val="BDFPulltext"/>
      </w:pPr>
      <w:r>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p>
    <w:p w14:paraId="5EEF8545" w14:textId="276F2130" w:rsidR="00E16A04" w:rsidRDefault="00E16A04" w:rsidP="00E16A04">
      <w:r>
        <w:t>David Oldfield, Group Director, Commercial Banking, Lloyds Banking Group</w:t>
      </w:r>
    </w:p>
    <w:p w14:paraId="6E3B1528" w14:textId="0CBF4152" w:rsidR="00E16A04" w:rsidRDefault="00975739" w:rsidP="00975739">
      <w:pPr>
        <w:pStyle w:val="BDFPulltext"/>
      </w:pPr>
      <w:r>
        <w:lastRenderedPageBreak/>
        <w:t>“</w:t>
      </w:r>
      <w:r w:rsidR="00E16A04">
        <w:t>Disability inclusion and enablement is important to us at Royal Dutch Shell.</w:t>
      </w:r>
      <w:r>
        <w:t xml:space="preserve"> </w:t>
      </w:r>
      <w:r w:rsidR="00E16A04">
        <w:t>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w:t>
      </w:r>
      <w:r w:rsidR="0031318C">
        <w:t xml:space="preserve"> </w:t>
      </w:r>
      <w:r w:rsidR="00E16A04">
        <w:t>It is by working together with BDF and other companies that we can help create a better work environment for all people with disabilities.</w:t>
      </w:r>
      <w:r>
        <w:t>”</w:t>
      </w:r>
    </w:p>
    <w:p w14:paraId="2BBFD819" w14:textId="77777777" w:rsidR="00EA2335" w:rsidRDefault="00E16A04" w:rsidP="00E16A04">
      <w:r>
        <w:t>Lyn Lee, Chief Diversity and Inclusion Officer, Shell</w:t>
      </w:r>
    </w:p>
    <w:p w14:paraId="358898A9" w14:textId="77777777" w:rsidR="00CD4BB6" w:rsidRDefault="00CD4BB6">
      <w:pPr>
        <w:keepLines w:val="0"/>
        <w:suppressAutoHyphens w:val="0"/>
        <w:spacing w:after="0" w:line="240" w:lineRule="auto"/>
        <w:rPr>
          <w:rFonts w:ascii="Century Gothic" w:eastAsia="MS PGothic" w:hAnsi="Century Gothic" w:cs="Times New Roman"/>
          <w:b/>
          <w:bCs/>
          <w:color w:val="4D4F53" w:themeColor="accent1"/>
          <w:sz w:val="28"/>
          <w:szCs w:val="32"/>
        </w:rPr>
      </w:pPr>
      <w:bookmarkStart w:id="19" w:name="_Toc204771092"/>
      <w:bookmarkStart w:id="20" w:name="_Toc204771069"/>
      <w:r>
        <w:br w:type="page"/>
      </w:r>
    </w:p>
    <w:p w14:paraId="079E5C03" w14:textId="39A2CC69" w:rsidR="00EA2335" w:rsidRDefault="00EA2335" w:rsidP="00EA2335">
      <w:pPr>
        <w:pStyle w:val="Heading2"/>
      </w:pPr>
      <w:r>
        <w:lastRenderedPageBreak/>
        <w:t>Some of our current Partners:</w:t>
      </w:r>
      <w:bookmarkEnd w:id="19"/>
      <w:bookmarkEnd w:id="20"/>
    </w:p>
    <w:p w14:paraId="613C8AEC" w14:textId="09A0705B" w:rsidR="00EA2335" w:rsidRDefault="00EA2335" w:rsidP="00EA2335">
      <w:pPr>
        <w:pStyle w:val="BDFbullet"/>
      </w:pPr>
      <w:r>
        <w:t>Accenture</w:t>
      </w:r>
    </w:p>
    <w:p w14:paraId="6AAA6389" w14:textId="6D04DF9D" w:rsidR="00EA2335" w:rsidRDefault="00EA2335" w:rsidP="00EA2335">
      <w:pPr>
        <w:pStyle w:val="BDFbullet"/>
      </w:pPr>
      <w:r>
        <w:t>Barclays</w:t>
      </w:r>
    </w:p>
    <w:p w14:paraId="25B97CE0" w14:textId="75459EA1" w:rsidR="00EA2335" w:rsidRDefault="00EA2335" w:rsidP="00EA2335">
      <w:pPr>
        <w:pStyle w:val="BDFbullet"/>
      </w:pPr>
      <w:r>
        <w:t>BBC</w:t>
      </w:r>
    </w:p>
    <w:p w14:paraId="57F86BC0" w14:textId="544E9615" w:rsidR="00EA2335" w:rsidRDefault="00EA2335" w:rsidP="00EA2335">
      <w:pPr>
        <w:pStyle w:val="BDFbullet"/>
      </w:pPr>
      <w:r>
        <w:t xml:space="preserve">Cabinet Office </w:t>
      </w:r>
    </w:p>
    <w:p w14:paraId="704A7E70" w14:textId="730BB5CD" w:rsidR="00EA2335" w:rsidRDefault="00EA2335" w:rsidP="00EA2335">
      <w:pPr>
        <w:pStyle w:val="BDFbullet"/>
      </w:pPr>
      <w:r>
        <w:t xml:space="preserve">Burberry </w:t>
      </w:r>
    </w:p>
    <w:p w14:paraId="74E178C8" w14:textId="7B5011D6" w:rsidR="00EA2335" w:rsidRDefault="00EA2335" w:rsidP="00EA2335">
      <w:pPr>
        <w:pStyle w:val="BDFbullet"/>
      </w:pPr>
      <w:r>
        <w:t xml:space="preserve">Deloitte LLP </w:t>
      </w:r>
    </w:p>
    <w:p w14:paraId="08E398A8" w14:textId="4627D6C4" w:rsidR="00EA2335" w:rsidRDefault="00EA2335" w:rsidP="00EA2335">
      <w:pPr>
        <w:pStyle w:val="BDFbullet"/>
      </w:pPr>
      <w:r>
        <w:t>HSBC</w:t>
      </w:r>
    </w:p>
    <w:p w14:paraId="1E640C39" w14:textId="64FDDFBA" w:rsidR="00EA2335" w:rsidRDefault="00EA2335" w:rsidP="00EA2335">
      <w:pPr>
        <w:pStyle w:val="BDFbullet"/>
      </w:pPr>
      <w:r>
        <w:t>Lloyds Banking Group</w:t>
      </w:r>
    </w:p>
    <w:p w14:paraId="7F359A1B" w14:textId="23260DCD" w:rsidR="00EA2335" w:rsidRDefault="00EA2335" w:rsidP="00EA2335">
      <w:pPr>
        <w:pStyle w:val="BDFbullet"/>
      </w:pPr>
      <w:r>
        <w:t>Microsoft</w:t>
      </w:r>
    </w:p>
    <w:p w14:paraId="4665EEE0" w14:textId="5351A1E9" w:rsidR="00EA2335" w:rsidRDefault="00EA2335" w:rsidP="00EA2335">
      <w:pPr>
        <w:pStyle w:val="BDFbullet"/>
      </w:pPr>
      <w:proofErr w:type="spellStart"/>
      <w:r>
        <w:t>Natwest</w:t>
      </w:r>
      <w:proofErr w:type="spellEnd"/>
      <w:r>
        <w:t xml:space="preserve"> Group</w:t>
      </w:r>
    </w:p>
    <w:p w14:paraId="4F89E4F6" w14:textId="5F105488" w:rsidR="00EA2335" w:rsidRDefault="00EA2335" w:rsidP="00EA2335">
      <w:pPr>
        <w:pStyle w:val="BDFbullet"/>
      </w:pPr>
      <w:r>
        <w:t>PWC</w:t>
      </w:r>
    </w:p>
    <w:p w14:paraId="7821862F" w14:textId="427BA8AA" w:rsidR="00EA2335" w:rsidRDefault="00EA2335" w:rsidP="00EA2335">
      <w:pPr>
        <w:pStyle w:val="BDFbullet"/>
      </w:pPr>
      <w:r>
        <w:t>Sainsbury’s</w:t>
      </w:r>
    </w:p>
    <w:p w14:paraId="4AC38928" w14:textId="77777777" w:rsidR="00611CD6" w:rsidRDefault="00611CD6">
      <w:pPr>
        <w:keepLines w:val="0"/>
        <w:suppressAutoHyphens w:val="0"/>
        <w:spacing w:after="0" w:line="240" w:lineRule="auto"/>
        <w:rPr>
          <w:rFonts w:ascii="Century Gothic" w:eastAsia="MS PGothic" w:hAnsi="Century Gothic" w:cs="Times New Roman"/>
          <w:b/>
          <w:bCs/>
          <w:color w:val="4D4F53" w:themeColor="accent1"/>
          <w:sz w:val="28"/>
          <w:szCs w:val="32"/>
        </w:rPr>
      </w:pPr>
      <w:r>
        <w:br w:type="page"/>
      </w:r>
    </w:p>
    <w:p w14:paraId="750E43E2" w14:textId="7605776D" w:rsidR="00EA2335" w:rsidRDefault="00EA2335" w:rsidP="00EA2335">
      <w:pPr>
        <w:pStyle w:val="Heading2"/>
      </w:pPr>
      <w:bookmarkStart w:id="21" w:name="_Toc204771093"/>
      <w:bookmarkStart w:id="22" w:name="_Toc204771070"/>
      <w:r>
        <w:lastRenderedPageBreak/>
        <w:t>Some of our current Members:</w:t>
      </w:r>
      <w:bookmarkEnd w:id="21"/>
      <w:bookmarkEnd w:id="22"/>
    </w:p>
    <w:p w14:paraId="3F4F3DEC" w14:textId="0BF49641" w:rsidR="00EA2335" w:rsidRDefault="00EA2335" w:rsidP="00EA2335">
      <w:pPr>
        <w:pStyle w:val="BDFbullet"/>
      </w:pPr>
      <w:r>
        <w:t>Amnesty International</w:t>
      </w:r>
    </w:p>
    <w:p w14:paraId="5E075449" w14:textId="495F13F6" w:rsidR="00EA2335" w:rsidRDefault="00EA2335" w:rsidP="00EA2335">
      <w:pPr>
        <w:pStyle w:val="BDFbullet"/>
      </w:pPr>
      <w:r>
        <w:t>Bank of Ireland</w:t>
      </w:r>
    </w:p>
    <w:p w14:paraId="5A394E48" w14:textId="56A4ECCE" w:rsidR="00EA2335" w:rsidRDefault="00EA2335" w:rsidP="00EA2335">
      <w:pPr>
        <w:pStyle w:val="BDFbullet"/>
      </w:pPr>
      <w:proofErr w:type="spellStart"/>
      <w:r>
        <w:t>Currys</w:t>
      </w:r>
      <w:proofErr w:type="spellEnd"/>
    </w:p>
    <w:p w14:paraId="637D1139" w14:textId="7B277CA0" w:rsidR="00EA2335" w:rsidRDefault="00EA2335" w:rsidP="00EA2335">
      <w:pPr>
        <w:pStyle w:val="BDFbullet"/>
      </w:pPr>
      <w:r>
        <w:t>Experian</w:t>
      </w:r>
    </w:p>
    <w:p w14:paraId="500A9538" w14:textId="54B080E0" w:rsidR="00EA2335" w:rsidRDefault="00EA2335" w:rsidP="00EA2335">
      <w:pPr>
        <w:pStyle w:val="BDFbullet"/>
      </w:pPr>
      <w:r>
        <w:t>Google</w:t>
      </w:r>
    </w:p>
    <w:p w14:paraId="410B5332" w14:textId="300A3F10" w:rsidR="00EA2335" w:rsidRDefault="00EA2335" w:rsidP="00EA2335">
      <w:pPr>
        <w:pStyle w:val="BDFbullet"/>
      </w:pPr>
      <w:r>
        <w:t>Greene King</w:t>
      </w:r>
    </w:p>
    <w:p w14:paraId="6A837470" w14:textId="7979164A" w:rsidR="00EA2335" w:rsidRDefault="00EA2335" w:rsidP="00EA2335">
      <w:pPr>
        <w:pStyle w:val="BDFbullet"/>
      </w:pPr>
      <w:r>
        <w:t>John Lewis Partnership Plc</w:t>
      </w:r>
    </w:p>
    <w:p w14:paraId="0B0860AF" w14:textId="77777777" w:rsidR="00EA2335" w:rsidRDefault="00EA2335" w:rsidP="00EA2335">
      <w:pPr>
        <w:pStyle w:val="BDFbullet"/>
      </w:pPr>
      <w:proofErr w:type="spellStart"/>
      <w:r>
        <w:t>Lexxic</w:t>
      </w:r>
      <w:proofErr w:type="spellEnd"/>
    </w:p>
    <w:p w14:paraId="7F4C1BAD" w14:textId="77777777" w:rsidR="00EA2335" w:rsidRDefault="00EA2335" w:rsidP="00EA2335">
      <w:pPr>
        <w:pStyle w:val="BDFbullet"/>
      </w:pPr>
      <w:r>
        <w:t>Pret</w:t>
      </w:r>
    </w:p>
    <w:p w14:paraId="227B5691" w14:textId="77777777" w:rsidR="00EA2335" w:rsidRDefault="00EA2335" w:rsidP="00EA2335">
      <w:pPr>
        <w:pStyle w:val="BDFbullet"/>
      </w:pPr>
      <w:r>
        <w:t>Save the Children</w:t>
      </w:r>
    </w:p>
    <w:p w14:paraId="053045DC" w14:textId="77777777" w:rsidR="00611CD6" w:rsidRDefault="00EA2335" w:rsidP="00EA2335">
      <w:pPr>
        <w:pStyle w:val="BDFbullet"/>
      </w:pPr>
      <w:proofErr w:type="spellStart"/>
      <w:r>
        <w:t>Texthelp</w:t>
      </w:r>
      <w:proofErr w:type="spellEnd"/>
    </w:p>
    <w:p w14:paraId="709681A0" w14:textId="77777777" w:rsidR="00611CD6" w:rsidRDefault="00611CD6">
      <w:pPr>
        <w:keepLines w:val="0"/>
        <w:suppressAutoHyphens w:val="0"/>
        <w:spacing w:after="0" w:line="240" w:lineRule="auto"/>
        <w:rPr>
          <w:bCs/>
        </w:rPr>
      </w:pPr>
      <w:r>
        <w:br w:type="page"/>
      </w:r>
    </w:p>
    <w:p w14:paraId="1A4061AF" w14:textId="77777777" w:rsidR="00611CD6" w:rsidRDefault="00611CD6" w:rsidP="00611CD6">
      <w:pPr>
        <w:pStyle w:val="Heading1"/>
      </w:pPr>
      <w:bookmarkStart w:id="23" w:name="_Toc204771094"/>
      <w:bookmarkStart w:id="24" w:name="_Toc204771071"/>
      <w:r>
        <w:lastRenderedPageBreak/>
        <w:t xml:space="preserve">Join us - become a </w:t>
      </w:r>
      <w:proofErr w:type="gramStart"/>
      <w:r>
        <w:t>Member</w:t>
      </w:r>
      <w:proofErr w:type="gramEnd"/>
      <w:r>
        <w:t xml:space="preserve"> or Partner</w:t>
      </w:r>
      <w:bookmarkEnd w:id="23"/>
      <w:bookmarkEnd w:id="24"/>
    </w:p>
    <w:p w14:paraId="32F029FA" w14:textId="77777777" w:rsidR="00611CD6" w:rsidRDefault="00611CD6" w:rsidP="00611CD6">
      <w:r>
        <w:t xml:space="preserve">Our membership includes many of the UK’s largest businesses and global brands as well as public sector employers and SMEs. </w:t>
      </w:r>
    </w:p>
    <w:p w14:paraId="42872686" w14:textId="77777777" w:rsidR="00611CD6" w:rsidRDefault="00611CD6" w:rsidP="00611CD6">
      <w:r>
        <w:t xml:space="preserve">Join us to access advice and support and learn from organisations who are at different stages of their disability-smart journey. </w:t>
      </w:r>
    </w:p>
    <w:p w14:paraId="3722E5A7" w14:textId="00183CAA" w:rsidR="00611CD6" w:rsidRDefault="00611CD6" w:rsidP="00611CD6">
      <w:r>
        <w:t xml:space="preserve">Find out more about membership at </w:t>
      </w:r>
      <w:hyperlink r:id="rId19" w:history="1">
        <w:r w:rsidR="00F6554C" w:rsidRPr="000A7428">
          <w:rPr>
            <w:rStyle w:val="Hyperlink"/>
          </w:rPr>
          <w:t>https://businessdisabilityforum.org.uk/join-us/membership/</w:t>
        </w:r>
      </w:hyperlink>
    </w:p>
    <w:p w14:paraId="00B4AF7E" w14:textId="77777777" w:rsidR="00F80475" w:rsidRDefault="00611CD6" w:rsidP="00611CD6">
      <w:r>
        <w:t xml:space="preserve">Contact David Goodchild, Director of Membership. Email at </w:t>
      </w:r>
      <w:hyperlink r:id="rId20" w:history="1">
        <w:r w:rsidRPr="000A7428">
          <w:rPr>
            <w:rStyle w:val="Hyperlink"/>
          </w:rPr>
          <w:t>davidg@businessdisabilityforum.org.uk</w:t>
        </w:r>
      </w:hyperlink>
      <w:r>
        <w:t xml:space="preserve"> or call 020-7089-2411.</w:t>
      </w:r>
    </w:p>
    <w:p w14:paraId="0A92D113" w14:textId="491A495A" w:rsidR="00F80475" w:rsidRDefault="00F80475" w:rsidP="00F80475">
      <w:pPr>
        <w:pStyle w:val="BDFPulltext"/>
      </w:pPr>
      <w:r>
        <w:t>“Partnership with Business Disability Forum is really productive…we get a lot out of</w:t>
      </w:r>
      <w:r>
        <w:rPr>
          <w:rFonts w:ascii="Arial" w:hAnsi="Arial" w:cs="Arial"/>
        </w:rPr>
        <w:t> </w:t>
      </w:r>
      <w:r>
        <w:t>the comparison, the coaching and looking at what other firms are</w:t>
      </w:r>
      <w:r>
        <w:rPr>
          <w:rFonts w:ascii="Arial" w:hAnsi="Arial" w:cs="Arial"/>
        </w:rPr>
        <w:t> </w:t>
      </w:r>
      <w:r>
        <w:t>doing.”</w:t>
      </w:r>
    </w:p>
    <w:p w14:paraId="51C74057" w14:textId="3D6B739C" w:rsidR="00C71CC4" w:rsidRPr="00C71CC4" w:rsidRDefault="00F80475" w:rsidP="00F80475">
      <w:pPr>
        <w:sectPr w:rsidR="00C71CC4" w:rsidRPr="00C71CC4" w:rsidSect="00AA407C">
          <w:footerReference w:type="default" r:id="rId21"/>
          <w:pgSz w:w="11900" w:h="16840" w:code="9"/>
          <w:pgMar w:top="2268" w:right="1134" w:bottom="1985" w:left="1134" w:header="113" w:footer="57" w:gutter="0"/>
          <w:cols w:space="708"/>
          <w:docGrid w:linePitch="326"/>
        </w:sectPr>
      </w:pPr>
      <w:r>
        <w:t>Tony Cates, former Vice Chair and Partner at KPMG UK.</w:t>
      </w:r>
      <w:r w:rsidR="00862FEB">
        <w:br/>
      </w:r>
    </w:p>
    <w:p w14:paraId="5882B5C4" w14:textId="77777777" w:rsidR="00BF3645" w:rsidRDefault="00BF3645" w:rsidP="00BF3645">
      <w:pPr>
        <w:pStyle w:val="Heading1"/>
      </w:pPr>
      <w:bookmarkStart w:id="25" w:name="_Toc204771095"/>
      <w:bookmarkStart w:id="26" w:name="_Toc204771072"/>
      <w:r>
        <w:lastRenderedPageBreak/>
        <w:t>Contact us</w:t>
      </w:r>
      <w:bookmarkEnd w:id="25"/>
      <w:bookmarkEnd w:id="26"/>
    </w:p>
    <w:p w14:paraId="110F35BB" w14:textId="77777777" w:rsidR="00F858BC" w:rsidRDefault="00F858BC" w:rsidP="00F858BC">
      <w:r w:rsidRPr="00135DD8">
        <w:t xml:space="preserve">Web: </w:t>
      </w:r>
      <w:hyperlink r:id="rId22" w:tooltip="Business Disability Forum website" w:history="1">
        <w:r w:rsidRPr="00135DD8">
          <w:rPr>
            <w:rStyle w:val="Hyperlink"/>
          </w:rPr>
          <w:t>www.businessdisabilityforum.org.uk</w:t>
        </w:r>
      </w:hyperlink>
    </w:p>
    <w:p w14:paraId="4A55448D" w14:textId="79AC6243" w:rsidR="00BF3645" w:rsidRDefault="00F858BC" w:rsidP="00BF3645">
      <w:r>
        <w:t xml:space="preserve">Phone: </w:t>
      </w:r>
      <w:r w:rsidR="00BF3645">
        <w:t>+44-(0)20-7403-3020</w:t>
      </w:r>
    </w:p>
    <w:p w14:paraId="2528E92D" w14:textId="77777777" w:rsidR="00F858BC" w:rsidRPr="00135DD8" w:rsidRDefault="00F858BC" w:rsidP="00F858BC">
      <w:r w:rsidRPr="00135DD8">
        <w:t xml:space="preserve">Email: </w:t>
      </w:r>
      <w:hyperlink r:id="rId23" w:history="1">
        <w:r w:rsidRPr="00135DD8">
          <w:rPr>
            <w:rStyle w:val="Hyperlink"/>
          </w:rPr>
          <w:t>enquiries@businessdisabilityforum.org.uk</w:t>
        </w:r>
      </w:hyperlink>
    </w:p>
    <w:p w14:paraId="0EB8A003" w14:textId="77777777" w:rsidR="00BF3645" w:rsidRDefault="00BF3645" w:rsidP="00BF3645">
      <w:r>
        <w:t xml:space="preserve">Bluesky: </w:t>
      </w:r>
      <w:dir w:val="ltr">
        <w:r>
          <w:t>@</w:t>
        </w:r>
        <w:proofErr w:type="spellStart"/>
        <w:proofErr w:type="gramStart"/>
        <w:r>
          <w:t>businessdisability.bsky</w:t>
        </w:r>
        <w:proofErr w:type="gramEnd"/>
        <w:r>
          <w:t>.social</w:t>
        </w:r>
        <w:proofErr w:type="spellEnd"/>
        <w:r>
          <w:t xml:space="preserve"> </w:t>
        </w:r>
        <w:r w:rsidR="000C7658">
          <w:t>‬</w:t>
        </w:r>
        <w:r>
          <w:t>‬</w:t>
        </w:r>
        <w:r w:rsidR="00197087">
          <w:t>‬</w:t>
        </w:r>
        <w:r w:rsidR="00366EC0">
          <w:t>‬</w:t>
        </w:r>
        <w:r w:rsidR="00166D1A">
          <w:t>‬</w:t>
        </w:r>
      </w:dir>
    </w:p>
    <w:p w14:paraId="5BDF5194" w14:textId="0914EEE9" w:rsidR="00BF3645" w:rsidRDefault="00BF3645" w:rsidP="00BF3645">
      <w:r>
        <w:t>Facebook: facebook.com/</w:t>
      </w:r>
      <w:proofErr w:type="spellStart"/>
      <w:r>
        <w:t>DisabilitySmart</w:t>
      </w:r>
      <w:proofErr w:type="spellEnd"/>
    </w:p>
    <w:p w14:paraId="21498757" w14:textId="031E231C" w:rsidR="00BF3645" w:rsidRDefault="00BF3645" w:rsidP="00BF3645">
      <w:r>
        <w:t>LinkedIn: Search for ‘Business Disability Forum’</w:t>
      </w:r>
    </w:p>
    <w:p w14:paraId="1CD9CFA7" w14:textId="77777777" w:rsidR="00BF3645" w:rsidRDefault="00BF3645" w:rsidP="00BF3645">
      <w:r>
        <w:t>YouTube: youtube.com/user/</w:t>
      </w:r>
      <w:proofErr w:type="spellStart"/>
      <w:r>
        <w:t>EFDVideos</w:t>
      </w:r>
      <w:proofErr w:type="spellEnd"/>
    </w:p>
    <w:p w14:paraId="77FCED51" w14:textId="77777777" w:rsidR="00BF3645" w:rsidRDefault="00BF3645" w:rsidP="00BF3645">
      <w:r>
        <w:t xml:space="preserve">Business Disability Forum is committed to ensuring that all its products and services are as accessible as possible to everyone. If you wish to discuss anything with regard to the accessibility of this </w:t>
      </w:r>
      <w:proofErr w:type="gramStart"/>
      <w:r>
        <w:t>document</w:t>
      </w:r>
      <w:proofErr w:type="gramEnd"/>
      <w:r>
        <w:t xml:space="preserve"> please contact us.</w:t>
      </w:r>
    </w:p>
    <w:p w14:paraId="3D2930A4" w14:textId="77777777" w:rsidR="00BF3645" w:rsidRDefault="00BF3645" w:rsidP="00BF3645">
      <w:r>
        <w:t xml:space="preserve">Registered charity no: 1018463. Registered office: 5th Floor </w:t>
      </w:r>
      <w:proofErr w:type="spellStart"/>
      <w:r>
        <w:t>Dowgate</w:t>
      </w:r>
      <w:proofErr w:type="spellEnd"/>
      <w:r>
        <w:t xml:space="preserve"> Hill House, 14-16 </w:t>
      </w:r>
      <w:proofErr w:type="spellStart"/>
      <w:r>
        <w:t>Dowgate</w:t>
      </w:r>
      <w:proofErr w:type="spellEnd"/>
      <w:r>
        <w:t xml:space="preserve"> Hill, London EC4R 2SU. Registered in England under Company No. 2603700.</w:t>
      </w:r>
    </w:p>
    <w:p w14:paraId="5DA5FE87" w14:textId="04B13C27" w:rsidR="00B32FB9" w:rsidRDefault="00BF3645" w:rsidP="00BF3645">
      <w:r>
        <w:t>© 2025 This publication and the information contained therein, are subject to copyright and remain the property of Business Disability Forum. They are for reference only and must not be reproduced, copied or distributed as a whole or in part without permission.</w:t>
      </w:r>
    </w:p>
    <w:sectPr w:rsidR="00B32FB9" w:rsidSect="00AA407C">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2E266" w14:textId="77777777" w:rsidR="004C5578" w:rsidRDefault="004C5578" w:rsidP="00A1195A">
      <w:r>
        <w:separator/>
      </w:r>
    </w:p>
  </w:endnote>
  <w:endnote w:type="continuationSeparator" w:id="0">
    <w:p w14:paraId="455C7EE6" w14:textId="77777777" w:rsidR="004C5578" w:rsidRDefault="004C5578" w:rsidP="00A1195A">
      <w:r>
        <w:continuationSeparator/>
      </w:r>
    </w:p>
  </w:endnote>
  <w:endnote w:type="continuationNotice" w:id="1">
    <w:p w14:paraId="43BD7AEE" w14:textId="77777777" w:rsidR="004C5578" w:rsidRDefault="004C55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01B3338-BF27-4D4C-B506-CEF7F3163172}"/>
    <w:embedBold r:id="rId2" w:fontKey="{17E37913-2073-4326-8329-4DC4E0AE560B}"/>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0736163B-BD8D-46C4-9DE9-7A16EC68CC37}"/>
    <w:embedBold r:id="rId4" w:fontKey="{86F8428A-97E8-4EAC-8BB2-5A28C34FC53F}"/>
    <w:embedItalic r:id="rId5" w:fontKey="{328F63F2-4B01-4BC4-A3D8-AB06BBE62B2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CFFD"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0874E093"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99FD"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rPr>
    </w:pPr>
    <w:r w:rsidRPr="00FB7021">
      <w:rPr>
        <w:rFonts w:ascii="Century Gothic" w:hAnsi="Century Gothic"/>
        <w:b/>
      </w:rPr>
      <w:t>Business Disability Forum</w:t>
    </w:r>
    <w:r>
      <w:rPr>
        <w:rFonts w:ascii="Century Gothic" w:hAnsi="Century Gothic"/>
        <w:b/>
      </w:rPr>
      <w:tab/>
    </w:r>
    <w:r w:rsidRPr="00656455">
      <w:rPr>
        <w:rFonts w:ascii="Century Gothic" w:hAnsi="Century Gothic"/>
        <w:b/>
      </w:rPr>
      <w:fldChar w:fldCharType="begin"/>
    </w:r>
    <w:r w:rsidRPr="00656455">
      <w:rPr>
        <w:rFonts w:ascii="Century Gothic" w:hAnsi="Century Gothic"/>
        <w:b/>
      </w:rPr>
      <w:instrText xml:space="preserve"> PAGE   \* MERGEFORMAT </w:instrText>
    </w:r>
    <w:r w:rsidRPr="00656455">
      <w:rPr>
        <w:rFonts w:ascii="Century Gothic" w:hAnsi="Century Gothic"/>
        <w:b/>
      </w:rPr>
      <w:fldChar w:fldCharType="separate"/>
    </w:r>
    <w:r w:rsidR="002E52F4">
      <w:rPr>
        <w:rFonts w:ascii="Century Gothic" w:hAnsi="Century Gothic"/>
        <w:b/>
      </w:rPr>
      <w:t>2</w:t>
    </w:r>
    <w:r w:rsidRPr="00656455">
      <w:rPr>
        <w:rFonts w:ascii="Century Gothic" w:hAnsi="Century Gothic"/>
        <w:b/>
      </w:rPr>
      <w:fldChar w:fldCharType="end"/>
    </w:r>
  </w:p>
  <w:p w14:paraId="713F5154"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23CE" w14:textId="77777777" w:rsidR="00062C9A" w:rsidRDefault="009470A6">
    <w:pPr>
      <w:pStyle w:val="Footer"/>
    </w:pPr>
    <w:r>
      <w:rPr>
        <w:noProof/>
      </w:rPr>
      <w:drawing>
        <wp:inline distT="0" distB="0" distL="0" distR="0" wp14:anchorId="0B59812C" wp14:editId="03BD1A3A">
          <wp:extent cx="1898650" cy="1970952"/>
          <wp:effectExtent l="0" t="0" r="0" b="0"/>
          <wp:docPr id="6" name="Picture 6"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3B13" w14:textId="77777777" w:rsidR="006464BA" w:rsidRPr="003F04F8" w:rsidRDefault="006464BA" w:rsidP="00E47AA9">
    <w:pPr>
      <w:pStyle w:val="Footer"/>
      <w:pBdr>
        <w:top w:val="single" w:sz="24" w:space="4" w:color="007AC9" w:themeColor="text2"/>
      </w:pBdr>
      <w:tabs>
        <w:tab w:val="clear" w:pos="4320"/>
        <w:tab w:val="clear" w:pos="8640"/>
        <w:tab w:val="right" w:pos="11880"/>
      </w:tabs>
      <w:ind w:left="142"/>
      <w:rPr>
        <w:rFonts w:ascii="Century Gothic" w:hAnsi="Century Gothic"/>
        <w:b/>
      </w:rPr>
    </w:pPr>
    <w:r w:rsidRPr="00FB7021">
      <w:rPr>
        <w:rFonts w:ascii="Century Gothic" w:hAnsi="Century Gothic"/>
        <w:b/>
      </w:rPr>
      <w:t>Business Disability Forum</w:t>
    </w:r>
    <w:r>
      <w:rPr>
        <w:rFonts w:ascii="Century Gothic" w:hAnsi="Century Gothic"/>
        <w:b/>
      </w:rPr>
      <w:tab/>
    </w:r>
    <w:r w:rsidR="00E47AA9">
      <w:rPr>
        <w:rFonts w:ascii="Century Gothic" w:hAnsi="Century Gothic"/>
        <w:b/>
      </w:rPr>
      <w:t>P</w:t>
    </w:r>
    <w:r w:rsidR="002E2910">
      <w:rPr>
        <w:rFonts w:ascii="Century Gothic" w:hAnsi="Century Gothic"/>
        <w:b/>
      </w:rPr>
      <w:t>a</w:t>
    </w:r>
    <w:r w:rsidR="00E47AA9">
      <w:rPr>
        <w:rFonts w:ascii="Century Gothic" w:hAnsi="Century Gothic"/>
        <w:b/>
      </w:rPr>
      <w:t xml:space="preserve">ge </w:t>
    </w:r>
    <w:r w:rsidRPr="00656455">
      <w:rPr>
        <w:rFonts w:ascii="Century Gothic" w:hAnsi="Century Gothic"/>
        <w:b/>
      </w:rPr>
      <w:fldChar w:fldCharType="begin"/>
    </w:r>
    <w:r w:rsidRPr="00656455">
      <w:rPr>
        <w:rFonts w:ascii="Century Gothic" w:hAnsi="Century Gothic"/>
        <w:b/>
      </w:rPr>
      <w:instrText xml:space="preserve"> PAGE   \* MERGEFORMAT </w:instrText>
    </w:r>
    <w:r w:rsidRPr="00656455">
      <w:rPr>
        <w:rFonts w:ascii="Century Gothic" w:hAnsi="Century Gothic"/>
        <w:b/>
      </w:rPr>
      <w:fldChar w:fldCharType="separate"/>
    </w:r>
    <w:r w:rsidR="00056CDE">
      <w:rPr>
        <w:rFonts w:ascii="Century Gothic" w:hAnsi="Century Gothic"/>
        <w:b/>
      </w:rPr>
      <w:t>3</w:t>
    </w:r>
    <w:r w:rsidRPr="00656455">
      <w:rPr>
        <w:rFonts w:ascii="Century Gothic" w:hAnsi="Century Gothic"/>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35BBD" w14:textId="77777777" w:rsidR="004C5578" w:rsidRDefault="004C5578" w:rsidP="00A1195A">
      <w:r>
        <w:separator/>
      </w:r>
    </w:p>
  </w:footnote>
  <w:footnote w:type="continuationSeparator" w:id="0">
    <w:p w14:paraId="218DCD70" w14:textId="77777777" w:rsidR="004C5578" w:rsidRDefault="004C5578" w:rsidP="00A1195A">
      <w:r>
        <w:continuationSeparator/>
      </w:r>
    </w:p>
  </w:footnote>
  <w:footnote w:type="continuationNotice" w:id="1">
    <w:p w14:paraId="519815A7" w14:textId="77777777" w:rsidR="004C5578" w:rsidRDefault="004C55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8A96" w14:textId="02B55984" w:rsidR="006464BA" w:rsidRPr="00F76739" w:rsidRDefault="00BD23F5" w:rsidP="00062C9A">
    <w:pPr>
      <w:pBdr>
        <w:top w:val="single" w:sz="24" w:space="4" w:color="007AC9" w:themeColor="text2"/>
      </w:pBdr>
      <w:spacing w:before="120"/>
      <w:rPr>
        <w:rFonts w:ascii="Century Gothic" w:hAnsi="Century Gothic"/>
        <w:b/>
        <w:lang w:val="en-US"/>
      </w:rPr>
    </w:pPr>
    <w:r>
      <w:rPr>
        <w:rFonts w:ascii="Century Gothic" w:hAnsi="Century Gothic"/>
        <w:b/>
        <w:noProof/>
        <w:lang w:val="en-US"/>
      </w:rPr>
      <w:t>Business Disability Forum</w:t>
    </w:r>
    <w:r w:rsidR="00DB20C6" w:rsidRPr="00DB20C6">
      <w:rPr>
        <w:rFonts w:ascii="Century Gothic" w:hAnsi="Century Gothic"/>
        <w:b/>
        <w:noProof/>
        <w:lang w:val="en-US"/>
      </w:rPr>
      <w:tab/>
    </w:r>
    <w:r w:rsidR="00DB20C6" w:rsidRPr="00DB20C6">
      <w:rPr>
        <w:rFonts w:ascii="Century Gothic" w:hAnsi="Century Gothic"/>
        <w:b/>
      </w:rPr>
      <w:t>|</w:t>
    </w:r>
    <w:r w:rsidR="00DB20C6" w:rsidRPr="00DB20C6">
      <w:rPr>
        <w:rFonts w:ascii="Century Gothic" w:hAnsi="Century Gothic"/>
        <w:b/>
      </w:rPr>
      <w:tab/>
    </w:r>
    <w:r w:rsidRPr="00EB0367">
      <w:rPr>
        <w:rFonts w:asciiTheme="majorHAnsi" w:hAnsiTheme="majorHAnsi" w:cstheme="majorHAnsi"/>
        <w:bCs/>
      </w:rPr>
      <w:t>Creating a disability-smart world together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0886" w14:textId="77777777" w:rsidR="004D0FE1" w:rsidRDefault="00E37815">
    <w:pPr>
      <w:pStyle w:val="Header"/>
    </w:pPr>
    <w:r>
      <w:rPr>
        <w:noProof/>
      </w:rPr>
      <mc:AlternateContent>
        <mc:Choice Requires="wps">
          <w:drawing>
            <wp:anchor distT="0" distB="0" distL="114300" distR="114300" simplePos="0" relativeHeight="251658240" behindDoc="0" locked="0" layoutInCell="1" allowOverlap="1" wp14:anchorId="240E4449" wp14:editId="525E6BC7">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7E5D" id="Rectangle 12" o:spid="_x0000_s1026" alt="&quot;&quot;" style="position:absolute;margin-left:-56.7pt;margin-top:-28.35pt;width:595.1pt;height:37.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" fillcolor="#007ac9 [3205]" stroked="f" strokeweight="2pt"/>
          </w:pict>
        </mc:Fallback>
      </mc:AlternateContent>
    </w:r>
    <w:r w:rsidR="00C93A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A663F"/>
    <w:multiLevelType w:val="multilevel"/>
    <w:tmpl w:val="E74A9B80"/>
    <w:lvl w:ilvl="0">
      <w:start w:val="1"/>
      <w:numFmt w:val="decimal"/>
      <w:lvlText w:val="%1"/>
      <w:lvlJc w:val="left"/>
      <w:pPr>
        <w:ind w:left="432" w:hanging="432"/>
      </w:pPr>
      <w:rPr>
        <w:rFonts w:hint="default"/>
      </w:rPr>
    </w:lvl>
    <w:lvl w:ilvl="1">
      <w:start w:val="1"/>
      <w:numFmt w:val="none"/>
      <w:lvlText w:val="1.1"/>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BE4C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8270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6819C1"/>
    <w:multiLevelType w:val="multilevel"/>
    <w:tmpl w:val="2160E3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0"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06490721">
    <w:abstractNumId w:val="19"/>
  </w:num>
  <w:num w:numId="2" w16cid:durableId="85007952">
    <w:abstractNumId w:val="6"/>
  </w:num>
  <w:num w:numId="3" w16cid:durableId="326516616">
    <w:abstractNumId w:val="21"/>
  </w:num>
  <w:num w:numId="4" w16cid:durableId="1130241525">
    <w:abstractNumId w:val="3"/>
    <w:lvlOverride w:ilvl="0">
      <w:startOverride w:val="1"/>
    </w:lvlOverride>
  </w:num>
  <w:num w:numId="5" w16cid:durableId="345861851">
    <w:abstractNumId w:val="3"/>
  </w:num>
  <w:num w:numId="6" w16cid:durableId="1342320913">
    <w:abstractNumId w:val="12"/>
  </w:num>
  <w:num w:numId="7" w16cid:durableId="1251816929">
    <w:abstractNumId w:val="3"/>
    <w:lvlOverride w:ilvl="0">
      <w:startOverride w:val="1"/>
    </w:lvlOverride>
  </w:num>
  <w:num w:numId="8" w16cid:durableId="605621503">
    <w:abstractNumId w:val="3"/>
    <w:lvlOverride w:ilvl="0">
      <w:startOverride w:val="1"/>
    </w:lvlOverride>
  </w:num>
  <w:num w:numId="9" w16cid:durableId="312024530">
    <w:abstractNumId w:val="0"/>
  </w:num>
  <w:num w:numId="10" w16cid:durableId="2085302180">
    <w:abstractNumId w:val="5"/>
  </w:num>
  <w:num w:numId="11" w16cid:durableId="993338425">
    <w:abstractNumId w:val="15"/>
  </w:num>
  <w:num w:numId="12" w16cid:durableId="1217929617">
    <w:abstractNumId w:val="2"/>
  </w:num>
  <w:num w:numId="13" w16cid:durableId="1102804333">
    <w:abstractNumId w:val="7"/>
  </w:num>
  <w:num w:numId="14" w16cid:durableId="1122531869">
    <w:abstractNumId w:val="8"/>
  </w:num>
  <w:num w:numId="15" w16cid:durableId="28605364">
    <w:abstractNumId w:val="9"/>
  </w:num>
  <w:num w:numId="16" w16cid:durableId="1616012771">
    <w:abstractNumId w:val="17"/>
  </w:num>
  <w:num w:numId="17" w16cid:durableId="1414543409">
    <w:abstractNumId w:val="4"/>
  </w:num>
  <w:num w:numId="18" w16cid:durableId="33501694">
    <w:abstractNumId w:val="1"/>
  </w:num>
  <w:num w:numId="19" w16cid:durableId="1183476130">
    <w:abstractNumId w:val="13"/>
  </w:num>
  <w:num w:numId="20" w16cid:durableId="1653293714">
    <w:abstractNumId w:val="20"/>
  </w:num>
  <w:num w:numId="21" w16cid:durableId="1282498803">
    <w:abstractNumId w:val="11"/>
  </w:num>
  <w:num w:numId="22" w16cid:durableId="1742870714">
    <w:abstractNumId w:val="10"/>
  </w:num>
  <w:num w:numId="23" w16cid:durableId="8665270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1132270">
    <w:abstractNumId w:val="16"/>
  </w:num>
  <w:num w:numId="25" w16cid:durableId="1623805472">
    <w:abstractNumId w:val="14"/>
  </w:num>
  <w:num w:numId="26" w16cid:durableId="759719418">
    <w:abstractNumId w:val="18"/>
  </w:num>
  <w:num w:numId="27" w16cid:durableId="1765493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773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linkStyles/>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73"/>
    <w:rsid w:val="000006FD"/>
    <w:rsid w:val="000010B9"/>
    <w:rsid w:val="00001C50"/>
    <w:rsid w:val="00001D79"/>
    <w:rsid w:val="00001FCB"/>
    <w:rsid w:val="0000220A"/>
    <w:rsid w:val="000037B7"/>
    <w:rsid w:val="000037D1"/>
    <w:rsid w:val="00003B47"/>
    <w:rsid w:val="00006346"/>
    <w:rsid w:val="00007584"/>
    <w:rsid w:val="00007D85"/>
    <w:rsid w:val="00007F20"/>
    <w:rsid w:val="00010CEC"/>
    <w:rsid w:val="00011840"/>
    <w:rsid w:val="00011DE1"/>
    <w:rsid w:val="00012074"/>
    <w:rsid w:val="00012242"/>
    <w:rsid w:val="0001308D"/>
    <w:rsid w:val="000179FC"/>
    <w:rsid w:val="00020BCC"/>
    <w:rsid w:val="0002145D"/>
    <w:rsid w:val="00021ADA"/>
    <w:rsid w:val="0002330D"/>
    <w:rsid w:val="00024BC5"/>
    <w:rsid w:val="0002522D"/>
    <w:rsid w:val="00027A59"/>
    <w:rsid w:val="000310C0"/>
    <w:rsid w:val="00031C61"/>
    <w:rsid w:val="00033371"/>
    <w:rsid w:val="000365EB"/>
    <w:rsid w:val="0003688D"/>
    <w:rsid w:val="00037482"/>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B96"/>
    <w:rsid w:val="00055C6C"/>
    <w:rsid w:val="00056CDE"/>
    <w:rsid w:val="000574A0"/>
    <w:rsid w:val="0005755A"/>
    <w:rsid w:val="00060338"/>
    <w:rsid w:val="00060820"/>
    <w:rsid w:val="00062166"/>
    <w:rsid w:val="00062C9A"/>
    <w:rsid w:val="00064432"/>
    <w:rsid w:val="00064F92"/>
    <w:rsid w:val="00065B72"/>
    <w:rsid w:val="00065F7B"/>
    <w:rsid w:val="0006770F"/>
    <w:rsid w:val="0007045B"/>
    <w:rsid w:val="000716BE"/>
    <w:rsid w:val="00076185"/>
    <w:rsid w:val="00080B83"/>
    <w:rsid w:val="00080D5A"/>
    <w:rsid w:val="00081FBC"/>
    <w:rsid w:val="0008467E"/>
    <w:rsid w:val="0008661F"/>
    <w:rsid w:val="00087652"/>
    <w:rsid w:val="000877AF"/>
    <w:rsid w:val="00092550"/>
    <w:rsid w:val="00092DAC"/>
    <w:rsid w:val="00093E3A"/>
    <w:rsid w:val="00093F36"/>
    <w:rsid w:val="00094A30"/>
    <w:rsid w:val="00094E55"/>
    <w:rsid w:val="00095847"/>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C7658"/>
    <w:rsid w:val="000D23DE"/>
    <w:rsid w:val="000D4118"/>
    <w:rsid w:val="000D4FC1"/>
    <w:rsid w:val="000D7BFD"/>
    <w:rsid w:val="000E29DF"/>
    <w:rsid w:val="000E4DFF"/>
    <w:rsid w:val="000E559C"/>
    <w:rsid w:val="000E58A0"/>
    <w:rsid w:val="000E60C6"/>
    <w:rsid w:val="000E6D35"/>
    <w:rsid w:val="000E7685"/>
    <w:rsid w:val="000F1440"/>
    <w:rsid w:val="000F2A05"/>
    <w:rsid w:val="000F3F5A"/>
    <w:rsid w:val="000F4A9E"/>
    <w:rsid w:val="000F5385"/>
    <w:rsid w:val="000F6963"/>
    <w:rsid w:val="000F6A5F"/>
    <w:rsid w:val="00100EFC"/>
    <w:rsid w:val="001010A2"/>
    <w:rsid w:val="00101FF3"/>
    <w:rsid w:val="00102949"/>
    <w:rsid w:val="0010633C"/>
    <w:rsid w:val="0010692E"/>
    <w:rsid w:val="0011040A"/>
    <w:rsid w:val="001106E6"/>
    <w:rsid w:val="00111D80"/>
    <w:rsid w:val="00113ED5"/>
    <w:rsid w:val="00113FCE"/>
    <w:rsid w:val="00114722"/>
    <w:rsid w:val="00114E5F"/>
    <w:rsid w:val="00115B42"/>
    <w:rsid w:val="001177C9"/>
    <w:rsid w:val="00123766"/>
    <w:rsid w:val="001243EF"/>
    <w:rsid w:val="001249A2"/>
    <w:rsid w:val="00126BDD"/>
    <w:rsid w:val="00132D3B"/>
    <w:rsid w:val="00133618"/>
    <w:rsid w:val="001345FD"/>
    <w:rsid w:val="00136554"/>
    <w:rsid w:val="001371FE"/>
    <w:rsid w:val="00137592"/>
    <w:rsid w:val="00141BC1"/>
    <w:rsid w:val="00142B50"/>
    <w:rsid w:val="00144585"/>
    <w:rsid w:val="001448A8"/>
    <w:rsid w:val="001464B9"/>
    <w:rsid w:val="001501D2"/>
    <w:rsid w:val="001501E0"/>
    <w:rsid w:val="001503DA"/>
    <w:rsid w:val="00151392"/>
    <w:rsid w:val="001518EC"/>
    <w:rsid w:val="00152E24"/>
    <w:rsid w:val="00153194"/>
    <w:rsid w:val="00157313"/>
    <w:rsid w:val="00160F3E"/>
    <w:rsid w:val="00164414"/>
    <w:rsid w:val="0016479F"/>
    <w:rsid w:val="001655F8"/>
    <w:rsid w:val="00166D1A"/>
    <w:rsid w:val="00166F43"/>
    <w:rsid w:val="00171418"/>
    <w:rsid w:val="00171AD0"/>
    <w:rsid w:val="00173DE6"/>
    <w:rsid w:val="00177B01"/>
    <w:rsid w:val="00180FFF"/>
    <w:rsid w:val="00181CF9"/>
    <w:rsid w:val="00182125"/>
    <w:rsid w:val="00184798"/>
    <w:rsid w:val="00184A4A"/>
    <w:rsid w:val="00186166"/>
    <w:rsid w:val="00187F8F"/>
    <w:rsid w:val="00190928"/>
    <w:rsid w:val="00191A3A"/>
    <w:rsid w:val="00196F9E"/>
    <w:rsid w:val="00197087"/>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3995"/>
    <w:rsid w:val="001C4269"/>
    <w:rsid w:val="001C52FA"/>
    <w:rsid w:val="001D1A3D"/>
    <w:rsid w:val="001D715F"/>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53F6"/>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0632"/>
    <w:rsid w:val="0023585C"/>
    <w:rsid w:val="002401A4"/>
    <w:rsid w:val="00240DFE"/>
    <w:rsid w:val="002418CF"/>
    <w:rsid w:val="00243A00"/>
    <w:rsid w:val="00243FDA"/>
    <w:rsid w:val="00244982"/>
    <w:rsid w:val="0024556D"/>
    <w:rsid w:val="00246F92"/>
    <w:rsid w:val="00251A5A"/>
    <w:rsid w:val="0025391E"/>
    <w:rsid w:val="002544A1"/>
    <w:rsid w:val="00254D58"/>
    <w:rsid w:val="00255A9A"/>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193A"/>
    <w:rsid w:val="002A2257"/>
    <w:rsid w:val="002A46C4"/>
    <w:rsid w:val="002A5AC3"/>
    <w:rsid w:val="002B0602"/>
    <w:rsid w:val="002B23F7"/>
    <w:rsid w:val="002B32EB"/>
    <w:rsid w:val="002B400B"/>
    <w:rsid w:val="002B5E13"/>
    <w:rsid w:val="002B6AD0"/>
    <w:rsid w:val="002C301E"/>
    <w:rsid w:val="002C45A4"/>
    <w:rsid w:val="002C59EC"/>
    <w:rsid w:val="002C6DA0"/>
    <w:rsid w:val="002D01FA"/>
    <w:rsid w:val="002D25E6"/>
    <w:rsid w:val="002D6633"/>
    <w:rsid w:val="002E0850"/>
    <w:rsid w:val="002E16B9"/>
    <w:rsid w:val="002E2856"/>
    <w:rsid w:val="002E2910"/>
    <w:rsid w:val="002E34B8"/>
    <w:rsid w:val="002E3B54"/>
    <w:rsid w:val="002E52F4"/>
    <w:rsid w:val="002F09CA"/>
    <w:rsid w:val="002F0A43"/>
    <w:rsid w:val="002F112C"/>
    <w:rsid w:val="002F4DB6"/>
    <w:rsid w:val="002F5863"/>
    <w:rsid w:val="002F720B"/>
    <w:rsid w:val="0030009E"/>
    <w:rsid w:val="003033D7"/>
    <w:rsid w:val="00304734"/>
    <w:rsid w:val="00305130"/>
    <w:rsid w:val="003054FB"/>
    <w:rsid w:val="0030593C"/>
    <w:rsid w:val="003076FD"/>
    <w:rsid w:val="00307E65"/>
    <w:rsid w:val="003115DE"/>
    <w:rsid w:val="0031160A"/>
    <w:rsid w:val="0031236F"/>
    <w:rsid w:val="003128C5"/>
    <w:rsid w:val="00312A5C"/>
    <w:rsid w:val="0031318C"/>
    <w:rsid w:val="00313C14"/>
    <w:rsid w:val="00315B17"/>
    <w:rsid w:val="003167A0"/>
    <w:rsid w:val="00316986"/>
    <w:rsid w:val="003203A9"/>
    <w:rsid w:val="00321A39"/>
    <w:rsid w:val="00323C89"/>
    <w:rsid w:val="003246C7"/>
    <w:rsid w:val="00324ED5"/>
    <w:rsid w:val="003261E1"/>
    <w:rsid w:val="003268A0"/>
    <w:rsid w:val="00327D71"/>
    <w:rsid w:val="00332CF9"/>
    <w:rsid w:val="0033330E"/>
    <w:rsid w:val="003379A6"/>
    <w:rsid w:val="00337D12"/>
    <w:rsid w:val="00337F58"/>
    <w:rsid w:val="0034362D"/>
    <w:rsid w:val="00343B23"/>
    <w:rsid w:val="00344591"/>
    <w:rsid w:val="00344E47"/>
    <w:rsid w:val="0034748B"/>
    <w:rsid w:val="003476CB"/>
    <w:rsid w:val="00347E76"/>
    <w:rsid w:val="003503E2"/>
    <w:rsid w:val="003571BA"/>
    <w:rsid w:val="00357F03"/>
    <w:rsid w:val="00366EC0"/>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14C"/>
    <w:rsid w:val="003B0BBB"/>
    <w:rsid w:val="003B0DEC"/>
    <w:rsid w:val="003B1F08"/>
    <w:rsid w:val="003B3F8F"/>
    <w:rsid w:val="003B5323"/>
    <w:rsid w:val="003B7E46"/>
    <w:rsid w:val="003C28CB"/>
    <w:rsid w:val="003C4EEE"/>
    <w:rsid w:val="003C6D2A"/>
    <w:rsid w:val="003D0146"/>
    <w:rsid w:val="003D085F"/>
    <w:rsid w:val="003D246A"/>
    <w:rsid w:val="003D2AAE"/>
    <w:rsid w:val="003D3ED9"/>
    <w:rsid w:val="003D4E20"/>
    <w:rsid w:val="003E0440"/>
    <w:rsid w:val="003E35C9"/>
    <w:rsid w:val="003E426B"/>
    <w:rsid w:val="003E5401"/>
    <w:rsid w:val="003E57B5"/>
    <w:rsid w:val="003E5E83"/>
    <w:rsid w:val="003E7836"/>
    <w:rsid w:val="003E78C8"/>
    <w:rsid w:val="003F04F8"/>
    <w:rsid w:val="003F41F7"/>
    <w:rsid w:val="003F5E77"/>
    <w:rsid w:val="003F6202"/>
    <w:rsid w:val="00401593"/>
    <w:rsid w:val="004015BA"/>
    <w:rsid w:val="00401D62"/>
    <w:rsid w:val="004027B8"/>
    <w:rsid w:val="0041188A"/>
    <w:rsid w:val="00413295"/>
    <w:rsid w:val="004140CB"/>
    <w:rsid w:val="0041453D"/>
    <w:rsid w:val="00417CB1"/>
    <w:rsid w:val="00420145"/>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2FF"/>
    <w:rsid w:val="004523C2"/>
    <w:rsid w:val="0045352F"/>
    <w:rsid w:val="00453734"/>
    <w:rsid w:val="00453BBD"/>
    <w:rsid w:val="00454206"/>
    <w:rsid w:val="00454967"/>
    <w:rsid w:val="00454C4E"/>
    <w:rsid w:val="0045565B"/>
    <w:rsid w:val="0045612B"/>
    <w:rsid w:val="00457884"/>
    <w:rsid w:val="00460415"/>
    <w:rsid w:val="004633F8"/>
    <w:rsid w:val="0046364A"/>
    <w:rsid w:val="00465851"/>
    <w:rsid w:val="004675B7"/>
    <w:rsid w:val="0047017D"/>
    <w:rsid w:val="00475246"/>
    <w:rsid w:val="00475D8E"/>
    <w:rsid w:val="00481755"/>
    <w:rsid w:val="00483A57"/>
    <w:rsid w:val="00483EA0"/>
    <w:rsid w:val="004841FA"/>
    <w:rsid w:val="00491B3F"/>
    <w:rsid w:val="00495FF0"/>
    <w:rsid w:val="0049680E"/>
    <w:rsid w:val="004A29C7"/>
    <w:rsid w:val="004A381D"/>
    <w:rsid w:val="004A51BE"/>
    <w:rsid w:val="004A7267"/>
    <w:rsid w:val="004A73C3"/>
    <w:rsid w:val="004B0F12"/>
    <w:rsid w:val="004B1A89"/>
    <w:rsid w:val="004B2DED"/>
    <w:rsid w:val="004B402C"/>
    <w:rsid w:val="004B4AE8"/>
    <w:rsid w:val="004B6558"/>
    <w:rsid w:val="004C2EB4"/>
    <w:rsid w:val="004C4F0D"/>
    <w:rsid w:val="004C5578"/>
    <w:rsid w:val="004C6845"/>
    <w:rsid w:val="004C773D"/>
    <w:rsid w:val="004D0FE1"/>
    <w:rsid w:val="004D1266"/>
    <w:rsid w:val="004D3DD5"/>
    <w:rsid w:val="004D44AD"/>
    <w:rsid w:val="004D5436"/>
    <w:rsid w:val="004D6209"/>
    <w:rsid w:val="004E2325"/>
    <w:rsid w:val="004E3630"/>
    <w:rsid w:val="004E4C9B"/>
    <w:rsid w:val="004E58B8"/>
    <w:rsid w:val="004F0675"/>
    <w:rsid w:val="004F0A2D"/>
    <w:rsid w:val="004F16BB"/>
    <w:rsid w:val="004F297B"/>
    <w:rsid w:val="004F2E22"/>
    <w:rsid w:val="004F383E"/>
    <w:rsid w:val="004F73A6"/>
    <w:rsid w:val="00501349"/>
    <w:rsid w:val="0050423D"/>
    <w:rsid w:val="005051EA"/>
    <w:rsid w:val="00506290"/>
    <w:rsid w:val="005067AC"/>
    <w:rsid w:val="005073CF"/>
    <w:rsid w:val="005101BF"/>
    <w:rsid w:val="005114F6"/>
    <w:rsid w:val="00513693"/>
    <w:rsid w:val="00513D15"/>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1575"/>
    <w:rsid w:val="005428D1"/>
    <w:rsid w:val="00542B50"/>
    <w:rsid w:val="005434BF"/>
    <w:rsid w:val="00543E00"/>
    <w:rsid w:val="00544874"/>
    <w:rsid w:val="0054492D"/>
    <w:rsid w:val="005506EE"/>
    <w:rsid w:val="00551FB4"/>
    <w:rsid w:val="00556536"/>
    <w:rsid w:val="00556D58"/>
    <w:rsid w:val="00557FB3"/>
    <w:rsid w:val="005601DD"/>
    <w:rsid w:val="00560637"/>
    <w:rsid w:val="00560E1C"/>
    <w:rsid w:val="005663ED"/>
    <w:rsid w:val="00566AA4"/>
    <w:rsid w:val="0057056D"/>
    <w:rsid w:val="0057083F"/>
    <w:rsid w:val="00574FFD"/>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3FFE"/>
    <w:rsid w:val="005B675E"/>
    <w:rsid w:val="005B6835"/>
    <w:rsid w:val="005B6CA0"/>
    <w:rsid w:val="005B7AF1"/>
    <w:rsid w:val="005C069C"/>
    <w:rsid w:val="005C1D89"/>
    <w:rsid w:val="005C3A1B"/>
    <w:rsid w:val="005C406C"/>
    <w:rsid w:val="005C4DDB"/>
    <w:rsid w:val="005C6B35"/>
    <w:rsid w:val="005D1F77"/>
    <w:rsid w:val="005D2592"/>
    <w:rsid w:val="005D4F74"/>
    <w:rsid w:val="005D715E"/>
    <w:rsid w:val="005D7312"/>
    <w:rsid w:val="005E15E6"/>
    <w:rsid w:val="005E1760"/>
    <w:rsid w:val="005E178A"/>
    <w:rsid w:val="005E217D"/>
    <w:rsid w:val="005E2ABD"/>
    <w:rsid w:val="005E319C"/>
    <w:rsid w:val="005E3EEB"/>
    <w:rsid w:val="005E4AED"/>
    <w:rsid w:val="005E75DE"/>
    <w:rsid w:val="005F058D"/>
    <w:rsid w:val="005F1AEA"/>
    <w:rsid w:val="005F3BE0"/>
    <w:rsid w:val="005F4626"/>
    <w:rsid w:val="005F47FA"/>
    <w:rsid w:val="005F5570"/>
    <w:rsid w:val="005F6DF6"/>
    <w:rsid w:val="005F768C"/>
    <w:rsid w:val="005F7AE4"/>
    <w:rsid w:val="00600492"/>
    <w:rsid w:val="00600E07"/>
    <w:rsid w:val="006068EA"/>
    <w:rsid w:val="006072C9"/>
    <w:rsid w:val="00611CB3"/>
    <w:rsid w:val="00611CD6"/>
    <w:rsid w:val="00613EE3"/>
    <w:rsid w:val="00613EE5"/>
    <w:rsid w:val="006156E6"/>
    <w:rsid w:val="00615DD3"/>
    <w:rsid w:val="00617245"/>
    <w:rsid w:val="006211AD"/>
    <w:rsid w:val="00623371"/>
    <w:rsid w:val="006242C3"/>
    <w:rsid w:val="0062608E"/>
    <w:rsid w:val="00627C85"/>
    <w:rsid w:val="00627F56"/>
    <w:rsid w:val="00631074"/>
    <w:rsid w:val="0063294A"/>
    <w:rsid w:val="00634042"/>
    <w:rsid w:val="0063503B"/>
    <w:rsid w:val="00636477"/>
    <w:rsid w:val="00637A6E"/>
    <w:rsid w:val="00637B24"/>
    <w:rsid w:val="00637EE9"/>
    <w:rsid w:val="00641761"/>
    <w:rsid w:val="006428C0"/>
    <w:rsid w:val="00642967"/>
    <w:rsid w:val="00643A4D"/>
    <w:rsid w:val="00644D8E"/>
    <w:rsid w:val="006457DC"/>
    <w:rsid w:val="006464BA"/>
    <w:rsid w:val="00650DB8"/>
    <w:rsid w:val="00655029"/>
    <w:rsid w:val="006643D8"/>
    <w:rsid w:val="006645D1"/>
    <w:rsid w:val="0066480C"/>
    <w:rsid w:val="00670EDD"/>
    <w:rsid w:val="00671046"/>
    <w:rsid w:val="00671209"/>
    <w:rsid w:val="00672DF7"/>
    <w:rsid w:val="00673549"/>
    <w:rsid w:val="0067651B"/>
    <w:rsid w:val="0067670C"/>
    <w:rsid w:val="00681770"/>
    <w:rsid w:val="00683C37"/>
    <w:rsid w:val="00683D92"/>
    <w:rsid w:val="006845F0"/>
    <w:rsid w:val="006925E1"/>
    <w:rsid w:val="006949F8"/>
    <w:rsid w:val="006A0436"/>
    <w:rsid w:val="006A2627"/>
    <w:rsid w:val="006A3352"/>
    <w:rsid w:val="006A3939"/>
    <w:rsid w:val="006A678F"/>
    <w:rsid w:val="006A760C"/>
    <w:rsid w:val="006B11B9"/>
    <w:rsid w:val="006B2CAC"/>
    <w:rsid w:val="006B51FE"/>
    <w:rsid w:val="006B55C1"/>
    <w:rsid w:val="006B7AAF"/>
    <w:rsid w:val="006B7C41"/>
    <w:rsid w:val="006C0E70"/>
    <w:rsid w:val="006C10BB"/>
    <w:rsid w:val="006C1704"/>
    <w:rsid w:val="006C1BA6"/>
    <w:rsid w:val="006C2415"/>
    <w:rsid w:val="006C4BBD"/>
    <w:rsid w:val="006C6CFF"/>
    <w:rsid w:val="006C6FDA"/>
    <w:rsid w:val="006D0E0F"/>
    <w:rsid w:val="006D2B95"/>
    <w:rsid w:val="006D3BCC"/>
    <w:rsid w:val="006E23C8"/>
    <w:rsid w:val="006E3E71"/>
    <w:rsid w:val="006E4563"/>
    <w:rsid w:val="006E4CB3"/>
    <w:rsid w:val="006E7B77"/>
    <w:rsid w:val="006F0367"/>
    <w:rsid w:val="006F1419"/>
    <w:rsid w:val="006F2894"/>
    <w:rsid w:val="006F3305"/>
    <w:rsid w:val="006F3605"/>
    <w:rsid w:val="006F5F78"/>
    <w:rsid w:val="006F6F80"/>
    <w:rsid w:val="00700059"/>
    <w:rsid w:val="00700DC6"/>
    <w:rsid w:val="00700F49"/>
    <w:rsid w:val="0070100A"/>
    <w:rsid w:val="00701FBB"/>
    <w:rsid w:val="007035D6"/>
    <w:rsid w:val="00703758"/>
    <w:rsid w:val="00704DC1"/>
    <w:rsid w:val="007050BA"/>
    <w:rsid w:val="00705A6D"/>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4498"/>
    <w:rsid w:val="007350EA"/>
    <w:rsid w:val="00735181"/>
    <w:rsid w:val="00735AEE"/>
    <w:rsid w:val="00742034"/>
    <w:rsid w:val="0074234E"/>
    <w:rsid w:val="00742DF2"/>
    <w:rsid w:val="00743FEC"/>
    <w:rsid w:val="00744B12"/>
    <w:rsid w:val="00745F42"/>
    <w:rsid w:val="0074750A"/>
    <w:rsid w:val="00751626"/>
    <w:rsid w:val="0075525D"/>
    <w:rsid w:val="00761279"/>
    <w:rsid w:val="00763767"/>
    <w:rsid w:val="00763EBC"/>
    <w:rsid w:val="00766822"/>
    <w:rsid w:val="00767F95"/>
    <w:rsid w:val="007704D3"/>
    <w:rsid w:val="0077155A"/>
    <w:rsid w:val="007717A4"/>
    <w:rsid w:val="007722E4"/>
    <w:rsid w:val="0077250F"/>
    <w:rsid w:val="00772E40"/>
    <w:rsid w:val="007750B1"/>
    <w:rsid w:val="00776C18"/>
    <w:rsid w:val="007800BF"/>
    <w:rsid w:val="00785D67"/>
    <w:rsid w:val="00787E87"/>
    <w:rsid w:val="00795D58"/>
    <w:rsid w:val="007979DC"/>
    <w:rsid w:val="007A17EF"/>
    <w:rsid w:val="007A27B6"/>
    <w:rsid w:val="007A41C3"/>
    <w:rsid w:val="007A4AFA"/>
    <w:rsid w:val="007A536A"/>
    <w:rsid w:val="007B0B0C"/>
    <w:rsid w:val="007B10F6"/>
    <w:rsid w:val="007B39A4"/>
    <w:rsid w:val="007B76A0"/>
    <w:rsid w:val="007C0FAD"/>
    <w:rsid w:val="007C16DC"/>
    <w:rsid w:val="007C1705"/>
    <w:rsid w:val="007C3229"/>
    <w:rsid w:val="007C353D"/>
    <w:rsid w:val="007C448C"/>
    <w:rsid w:val="007C718E"/>
    <w:rsid w:val="007C72A6"/>
    <w:rsid w:val="007C7959"/>
    <w:rsid w:val="007D1C83"/>
    <w:rsid w:val="007D66D7"/>
    <w:rsid w:val="007D6B5F"/>
    <w:rsid w:val="007D6C6D"/>
    <w:rsid w:val="007E16DC"/>
    <w:rsid w:val="007E1F92"/>
    <w:rsid w:val="007E51D9"/>
    <w:rsid w:val="007E57A5"/>
    <w:rsid w:val="007E6959"/>
    <w:rsid w:val="007E7FAD"/>
    <w:rsid w:val="007F37D3"/>
    <w:rsid w:val="007F5296"/>
    <w:rsid w:val="007F5DEB"/>
    <w:rsid w:val="00803C1D"/>
    <w:rsid w:val="00803E86"/>
    <w:rsid w:val="00804A7A"/>
    <w:rsid w:val="00804B6E"/>
    <w:rsid w:val="0080582F"/>
    <w:rsid w:val="0081055B"/>
    <w:rsid w:val="00811A76"/>
    <w:rsid w:val="00813B31"/>
    <w:rsid w:val="00813B46"/>
    <w:rsid w:val="00814314"/>
    <w:rsid w:val="008143F5"/>
    <w:rsid w:val="008145C6"/>
    <w:rsid w:val="00814DFD"/>
    <w:rsid w:val="00816B29"/>
    <w:rsid w:val="008170ED"/>
    <w:rsid w:val="00821472"/>
    <w:rsid w:val="0082173C"/>
    <w:rsid w:val="00821AD5"/>
    <w:rsid w:val="008245E3"/>
    <w:rsid w:val="00824F1F"/>
    <w:rsid w:val="0082594F"/>
    <w:rsid w:val="00826492"/>
    <w:rsid w:val="008268DB"/>
    <w:rsid w:val="00826A75"/>
    <w:rsid w:val="0082736E"/>
    <w:rsid w:val="00830EF9"/>
    <w:rsid w:val="00832FD9"/>
    <w:rsid w:val="0083346F"/>
    <w:rsid w:val="0083348B"/>
    <w:rsid w:val="00835E86"/>
    <w:rsid w:val="008369BF"/>
    <w:rsid w:val="00837D1F"/>
    <w:rsid w:val="00840B56"/>
    <w:rsid w:val="00840F22"/>
    <w:rsid w:val="0084267A"/>
    <w:rsid w:val="008431B9"/>
    <w:rsid w:val="00846EDD"/>
    <w:rsid w:val="00847EFB"/>
    <w:rsid w:val="00851AD9"/>
    <w:rsid w:val="00854086"/>
    <w:rsid w:val="00854DFB"/>
    <w:rsid w:val="008576A5"/>
    <w:rsid w:val="00862FEB"/>
    <w:rsid w:val="00866A2A"/>
    <w:rsid w:val="00871D36"/>
    <w:rsid w:val="00872901"/>
    <w:rsid w:val="008729C5"/>
    <w:rsid w:val="00873CE2"/>
    <w:rsid w:val="00873E32"/>
    <w:rsid w:val="0087426A"/>
    <w:rsid w:val="00874F02"/>
    <w:rsid w:val="00875726"/>
    <w:rsid w:val="00877A56"/>
    <w:rsid w:val="0088375D"/>
    <w:rsid w:val="00883F8D"/>
    <w:rsid w:val="008845C6"/>
    <w:rsid w:val="00884B2B"/>
    <w:rsid w:val="00885DE5"/>
    <w:rsid w:val="00891B89"/>
    <w:rsid w:val="008A379B"/>
    <w:rsid w:val="008A3D07"/>
    <w:rsid w:val="008A4ABC"/>
    <w:rsid w:val="008A4B06"/>
    <w:rsid w:val="008A58A4"/>
    <w:rsid w:val="008A7773"/>
    <w:rsid w:val="008A7E4B"/>
    <w:rsid w:val="008B0F3F"/>
    <w:rsid w:val="008B1868"/>
    <w:rsid w:val="008B1D22"/>
    <w:rsid w:val="008B414A"/>
    <w:rsid w:val="008B4921"/>
    <w:rsid w:val="008B4AAD"/>
    <w:rsid w:val="008B7215"/>
    <w:rsid w:val="008C0431"/>
    <w:rsid w:val="008C301D"/>
    <w:rsid w:val="008C38C2"/>
    <w:rsid w:val="008C78DA"/>
    <w:rsid w:val="008D1BC2"/>
    <w:rsid w:val="008D61B5"/>
    <w:rsid w:val="008D694A"/>
    <w:rsid w:val="008D757E"/>
    <w:rsid w:val="008E054D"/>
    <w:rsid w:val="008E252B"/>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7A55"/>
    <w:rsid w:val="00907D5E"/>
    <w:rsid w:val="00912486"/>
    <w:rsid w:val="009128A3"/>
    <w:rsid w:val="00917985"/>
    <w:rsid w:val="00917C66"/>
    <w:rsid w:val="0092087F"/>
    <w:rsid w:val="00925DAF"/>
    <w:rsid w:val="00926188"/>
    <w:rsid w:val="009304AD"/>
    <w:rsid w:val="00931E52"/>
    <w:rsid w:val="00932752"/>
    <w:rsid w:val="00934EB5"/>
    <w:rsid w:val="009361E2"/>
    <w:rsid w:val="00936D7D"/>
    <w:rsid w:val="009378CD"/>
    <w:rsid w:val="009428EB"/>
    <w:rsid w:val="0094557D"/>
    <w:rsid w:val="00945FE3"/>
    <w:rsid w:val="00946AAE"/>
    <w:rsid w:val="00946C17"/>
    <w:rsid w:val="009470A6"/>
    <w:rsid w:val="009470DE"/>
    <w:rsid w:val="0095063F"/>
    <w:rsid w:val="00950931"/>
    <w:rsid w:val="009514BB"/>
    <w:rsid w:val="00951D48"/>
    <w:rsid w:val="009527EC"/>
    <w:rsid w:val="00953F1E"/>
    <w:rsid w:val="009616AF"/>
    <w:rsid w:val="00963D7B"/>
    <w:rsid w:val="00964034"/>
    <w:rsid w:val="0096582C"/>
    <w:rsid w:val="00970917"/>
    <w:rsid w:val="00971D37"/>
    <w:rsid w:val="0097296E"/>
    <w:rsid w:val="00973148"/>
    <w:rsid w:val="00973927"/>
    <w:rsid w:val="00975739"/>
    <w:rsid w:val="009772DE"/>
    <w:rsid w:val="009819BA"/>
    <w:rsid w:val="00981B26"/>
    <w:rsid w:val="00982213"/>
    <w:rsid w:val="00983346"/>
    <w:rsid w:val="009857B1"/>
    <w:rsid w:val="0098611E"/>
    <w:rsid w:val="0098777A"/>
    <w:rsid w:val="00991C42"/>
    <w:rsid w:val="00993E94"/>
    <w:rsid w:val="00994755"/>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0A00"/>
    <w:rsid w:val="009D1F16"/>
    <w:rsid w:val="009D48A8"/>
    <w:rsid w:val="009D5885"/>
    <w:rsid w:val="009D5979"/>
    <w:rsid w:val="009D6A47"/>
    <w:rsid w:val="009E0477"/>
    <w:rsid w:val="009E3DB5"/>
    <w:rsid w:val="009E413F"/>
    <w:rsid w:val="009E4146"/>
    <w:rsid w:val="009E4276"/>
    <w:rsid w:val="009E4B35"/>
    <w:rsid w:val="009E7807"/>
    <w:rsid w:val="009F0673"/>
    <w:rsid w:val="009F0D66"/>
    <w:rsid w:val="009F10A7"/>
    <w:rsid w:val="009F13CC"/>
    <w:rsid w:val="009F1419"/>
    <w:rsid w:val="009F27BE"/>
    <w:rsid w:val="009F2FC5"/>
    <w:rsid w:val="009F389E"/>
    <w:rsid w:val="009F3A06"/>
    <w:rsid w:val="009F4FF0"/>
    <w:rsid w:val="00A0108A"/>
    <w:rsid w:val="00A01A9D"/>
    <w:rsid w:val="00A03F9B"/>
    <w:rsid w:val="00A04643"/>
    <w:rsid w:val="00A0784B"/>
    <w:rsid w:val="00A07BDF"/>
    <w:rsid w:val="00A11637"/>
    <w:rsid w:val="00A1195A"/>
    <w:rsid w:val="00A14B03"/>
    <w:rsid w:val="00A154EB"/>
    <w:rsid w:val="00A16904"/>
    <w:rsid w:val="00A16D86"/>
    <w:rsid w:val="00A22203"/>
    <w:rsid w:val="00A25654"/>
    <w:rsid w:val="00A27D89"/>
    <w:rsid w:val="00A33CAE"/>
    <w:rsid w:val="00A35346"/>
    <w:rsid w:val="00A36A35"/>
    <w:rsid w:val="00A36E51"/>
    <w:rsid w:val="00A37074"/>
    <w:rsid w:val="00A3760C"/>
    <w:rsid w:val="00A43A4F"/>
    <w:rsid w:val="00A44DE7"/>
    <w:rsid w:val="00A4655F"/>
    <w:rsid w:val="00A47922"/>
    <w:rsid w:val="00A56BA1"/>
    <w:rsid w:val="00A61E51"/>
    <w:rsid w:val="00A6246D"/>
    <w:rsid w:val="00A6307A"/>
    <w:rsid w:val="00A63F2D"/>
    <w:rsid w:val="00A70F62"/>
    <w:rsid w:val="00A73329"/>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18AD"/>
    <w:rsid w:val="00A94B88"/>
    <w:rsid w:val="00A95119"/>
    <w:rsid w:val="00A95832"/>
    <w:rsid w:val="00AA010C"/>
    <w:rsid w:val="00AA2526"/>
    <w:rsid w:val="00AA407C"/>
    <w:rsid w:val="00AA49EA"/>
    <w:rsid w:val="00AA4CC6"/>
    <w:rsid w:val="00AA71A8"/>
    <w:rsid w:val="00AA7D68"/>
    <w:rsid w:val="00AB00B6"/>
    <w:rsid w:val="00AB087A"/>
    <w:rsid w:val="00AB15A8"/>
    <w:rsid w:val="00AB2DF7"/>
    <w:rsid w:val="00AB3937"/>
    <w:rsid w:val="00AB6075"/>
    <w:rsid w:val="00AC0085"/>
    <w:rsid w:val="00AC2817"/>
    <w:rsid w:val="00AC4739"/>
    <w:rsid w:val="00AC5578"/>
    <w:rsid w:val="00AC5927"/>
    <w:rsid w:val="00AC5CC2"/>
    <w:rsid w:val="00AD0C20"/>
    <w:rsid w:val="00AD0F2D"/>
    <w:rsid w:val="00AD20B2"/>
    <w:rsid w:val="00AD5E92"/>
    <w:rsid w:val="00AD7203"/>
    <w:rsid w:val="00AE2242"/>
    <w:rsid w:val="00AE2A90"/>
    <w:rsid w:val="00AE41BA"/>
    <w:rsid w:val="00AE6070"/>
    <w:rsid w:val="00AE6470"/>
    <w:rsid w:val="00AE78E5"/>
    <w:rsid w:val="00AF0C39"/>
    <w:rsid w:val="00AF4EE5"/>
    <w:rsid w:val="00AF6937"/>
    <w:rsid w:val="00B00975"/>
    <w:rsid w:val="00B00C2F"/>
    <w:rsid w:val="00B010DD"/>
    <w:rsid w:val="00B01FF7"/>
    <w:rsid w:val="00B02230"/>
    <w:rsid w:val="00B05329"/>
    <w:rsid w:val="00B1147E"/>
    <w:rsid w:val="00B11638"/>
    <w:rsid w:val="00B138CF"/>
    <w:rsid w:val="00B1394E"/>
    <w:rsid w:val="00B173C1"/>
    <w:rsid w:val="00B17909"/>
    <w:rsid w:val="00B17A63"/>
    <w:rsid w:val="00B21869"/>
    <w:rsid w:val="00B243C2"/>
    <w:rsid w:val="00B2602B"/>
    <w:rsid w:val="00B26A41"/>
    <w:rsid w:val="00B31114"/>
    <w:rsid w:val="00B32642"/>
    <w:rsid w:val="00B32FB9"/>
    <w:rsid w:val="00B338D7"/>
    <w:rsid w:val="00B34308"/>
    <w:rsid w:val="00B34F41"/>
    <w:rsid w:val="00B365B7"/>
    <w:rsid w:val="00B404C0"/>
    <w:rsid w:val="00B4224F"/>
    <w:rsid w:val="00B436EF"/>
    <w:rsid w:val="00B454AB"/>
    <w:rsid w:val="00B4570B"/>
    <w:rsid w:val="00B5048D"/>
    <w:rsid w:val="00B50817"/>
    <w:rsid w:val="00B53313"/>
    <w:rsid w:val="00B5332C"/>
    <w:rsid w:val="00B56A21"/>
    <w:rsid w:val="00B56A43"/>
    <w:rsid w:val="00B56B7E"/>
    <w:rsid w:val="00B57434"/>
    <w:rsid w:val="00B61D4D"/>
    <w:rsid w:val="00B62B88"/>
    <w:rsid w:val="00B70925"/>
    <w:rsid w:val="00B70967"/>
    <w:rsid w:val="00B72032"/>
    <w:rsid w:val="00B739EB"/>
    <w:rsid w:val="00B7618C"/>
    <w:rsid w:val="00B76813"/>
    <w:rsid w:val="00B77854"/>
    <w:rsid w:val="00B801EC"/>
    <w:rsid w:val="00B815BE"/>
    <w:rsid w:val="00B818B9"/>
    <w:rsid w:val="00B85A44"/>
    <w:rsid w:val="00B85F0D"/>
    <w:rsid w:val="00B9037B"/>
    <w:rsid w:val="00B907F9"/>
    <w:rsid w:val="00B9220F"/>
    <w:rsid w:val="00B9385E"/>
    <w:rsid w:val="00B95992"/>
    <w:rsid w:val="00B978D2"/>
    <w:rsid w:val="00B97BBC"/>
    <w:rsid w:val="00BA049E"/>
    <w:rsid w:val="00BA07F2"/>
    <w:rsid w:val="00BA0CE9"/>
    <w:rsid w:val="00BA0EA1"/>
    <w:rsid w:val="00BA2625"/>
    <w:rsid w:val="00BB0017"/>
    <w:rsid w:val="00BB2520"/>
    <w:rsid w:val="00BB4427"/>
    <w:rsid w:val="00BB5172"/>
    <w:rsid w:val="00BB55DD"/>
    <w:rsid w:val="00BC0D50"/>
    <w:rsid w:val="00BC2264"/>
    <w:rsid w:val="00BC565D"/>
    <w:rsid w:val="00BD01DB"/>
    <w:rsid w:val="00BD1570"/>
    <w:rsid w:val="00BD23F5"/>
    <w:rsid w:val="00BD3C56"/>
    <w:rsid w:val="00BD52C2"/>
    <w:rsid w:val="00BD7DE0"/>
    <w:rsid w:val="00BE087E"/>
    <w:rsid w:val="00BE4659"/>
    <w:rsid w:val="00BE6525"/>
    <w:rsid w:val="00BF0D03"/>
    <w:rsid w:val="00BF3645"/>
    <w:rsid w:val="00BF3A2E"/>
    <w:rsid w:val="00C02740"/>
    <w:rsid w:val="00C036B1"/>
    <w:rsid w:val="00C03F53"/>
    <w:rsid w:val="00C04095"/>
    <w:rsid w:val="00C0435B"/>
    <w:rsid w:val="00C05906"/>
    <w:rsid w:val="00C06BDF"/>
    <w:rsid w:val="00C10D9C"/>
    <w:rsid w:val="00C12FB8"/>
    <w:rsid w:val="00C14A6E"/>
    <w:rsid w:val="00C16173"/>
    <w:rsid w:val="00C209CB"/>
    <w:rsid w:val="00C21705"/>
    <w:rsid w:val="00C2191C"/>
    <w:rsid w:val="00C22DAC"/>
    <w:rsid w:val="00C24B19"/>
    <w:rsid w:val="00C26F29"/>
    <w:rsid w:val="00C274FE"/>
    <w:rsid w:val="00C30392"/>
    <w:rsid w:val="00C3114F"/>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69A2"/>
    <w:rsid w:val="00C67732"/>
    <w:rsid w:val="00C71CC4"/>
    <w:rsid w:val="00C72620"/>
    <w:rsid w:val="00C74FB0"/>
    <w:rsid w:val="00C74FCC"/>
    <w:rsid w:val="00C75882"/>
    <w:rsid w:val="00C7673B"/>
    <w:rsid w:val="00C773C5"/>
    <w:rsid w:val="00C81965"/>
    <w:rsid w:val="00C82E3A"/>
    <w:rsid w:val="00C851F2"/>
    <w:rsid w:val="00C86904"/>
    <w:rsid w:val="00C869A9"/>
    <w:rsid w:val="00C93A3E"/>
    <w:rsid w:val="00C93BA5"/>
    <w:rsid w:val="00C94A8A"/>
    <w:rsid w:val="00CA24EB"/>
    <w:rsid w:val="00CA2752"/>
    <w:rsid w:val="00CA66F9"/>
    <w:rsid w:val="00CA72AD"/>
    <w:rsid w:val="00CB0B35"/>
    <w:rsid w:val="00CB2B27"/>
    <w:rsid w:val="00CB3FB8"/>
    <w:rsid w:val="00CB4298"/>
    <w:rsid w:val="00CB538C"/>
    <w:rsid w:val="00CB56FF"/>
    <w:rsid w:val="00CB5CF7"/>
    <w:rsid w:val="00CB6A4F"/>
    <w:rsid w:val="00CC0C19"/>
    <w:rsid w:val="00CC2AC0"/>
    <w:rsid w:val="00CC3301"/>
    <w:rsid w:val="00CC3CFA"/>
    <w:rsid w:val="00CC40CC"/>
    <w:rsid w:val="00CC4EAC"/>
    <w:rsid w:val="00CC7161"/>
    <w:rsid w:val="00CC7827"/>
    <w:rsid w:val="00CC7FBC"/>
    <w:rsid w:val="00CD086E"/>
    <w:rsid w:val="00CD1CC9"/>
    <w:rsid w:val="00CD4BB6"/>
    <w:rsid w:val="00CD4E5D"/>
    <w:rsid w:val="00CE0CF4"/>
    <w:rsid w:val="00CE10A8"/>
    <w:rsid w:val="00CE2CF2"/>
    <w:rsid w:val="00CE5A74"/>
    <w:rsid w:val="00CE6A43"/>
    <w:rsid w:val="00CE6F07"/>
    <w:rsid w:val="00CE7736"/>
    <w:rsid w:val="00CE7CA3"/>
    <w:rsid w:val="00CF1BE7"/>
    <w:rsid w:val="00CF33B7"/>
    <w:rsid w:val="00CF4483"/>
    <w:rsid w:val="00CF78AC"/>
    <w:rsid w:val="00D01E34"/>
    <w:rsid w:val="00D025C3"/>
    <w:rsid w:val="00D03BD8"/>
    <w:rsid w:val="00D055E3"/>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65674"/>
    <w:rsid w:val="00D72695"/>
    <w:rsid w:val="00D72DEA"/>
    <w:rsid w:val="00D7497F"/>
    <w:rsid w:val="00D754E8"/>
    <w:rsid w:val="00D75B61"/>
    <w:rsid w:val="00D76D61"/>
    <w:rsid w:val="00D77D70"/>
    <w:rsid w:val="00D81912"/>
    <w:rsid w:val="00D83A81"/>
    <w:rsid w:val="00D84AA2"/>
    <w:rsid w:val="00D85562"/>
    <w:rsid w:val="00D87DA6"/>
    <w:rsid w:val="00D908D5"/>
    <w:rsid w:val="00D90A8F"/>
    <w:rsid w:val="00D92901"/>
    <w:rsid w:val="00D954F1"/>
    <w:rsid w:val="00D97280"/>
    <w:rsid w:val="00D976C2"/>
    <w:rsid w:val="00DA3193"/>
    <w:rsid w:val="00DA4DE5"/>
    <w:rsid w:val="00DA4F02"/>
    <w:rsid w:val="00DA5671"/>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725A"/>
    <w:rsid w:val="00DE1F4E"/>
    <w:rsid w:val="00DE2096"/>
    <w:rsid w:val="00DE4D78"/>
    <w:rsid w:val="00DE51A4"/>
    <w:rsid w:val="00DE56B7"/>
    <w:rsid w:val="00DE5B29"/>
    <w:rsid w:val="00DE5E34"/>
    <w:rsid w:val="00DE675B"/>
    <w:rsid w:val="00DE7ED4"/>
    <w:rsid w:val="00DF0CFB"/>
    <w:rsid w:val="00DF37B4"/>
    <w:rsid w:val="00DF4EAE"/>
    <w:rsid w:val="00DF591F"/>
    <w:rsid w:val="00DF6ECE"/>
    <w:rsid w:val="00DF79DE"/>
    <w:rsid w:val="00E01D3E"/>
    <w:rsid w:val="00E01E3D"/>
    <w:rsid w:val="00E03305"/>
    <w:rsid w:val="00E05C3F"/>
    <w:rsid w:val="00E07232"/>
    <w:rsid w:val="00E07F61"/>
    <w:rsid w:val="00E10499"/>
    <w:rsid w:val="00E11B25"/>
    <w:rsid w:val="00E13636"/>
    <w:rsid w:val="00E15EBD"/>
    <w:rsid w:val="00E16A04"/>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47AA9"/>
    <w:rsid w:val="00E53AE4"/>
    <w:rsid w:val="00E55529"/>
    <w:rsid w:val="00E57F90"/>
    <w:rsid w:val="00E61C28"/>
    <w:rsid w:val="00E62EF7"/>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2335"/>
    <w:rsid w:val="00EA4C3C"/>
    <w:rsid w:val="00EA5675"/>
    <w:rsid w:val="00EA5CF3"/>
    <w:rsid w:val="00EB0367"/>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254B6"/>
    <w:rsid w:val="00F300D0"/>
    <w:rsid w:val="00F31050"/>
    <w:rsid w:val="00F3143B"/>
    <w:rsid w:val="00F33EDB"/>
    <w:rsid w:val="00F3565C"/>
    <w:rsid w:val="00F37587"/>
    <w:rsid w:val="00F37738"/>
    <w:rsid w:val="00F3797B"/>
    <w:rsid w:val="00F40B3F"/>
    <w:rsid w:val="00F411C1"/>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1C9"/>
    <w:rsid w:val="00F6482B"/>
    <w:rsid w:val="00F6554C"/>
    <w:rsid w:val="00F67223"/>
    <w:rsid w:val="00F67E16"/>
    <w:rsid w:val="00F67F51"/>
    <w:rsid w:val="00F72107"/>
    <w:rsid w:val="00F76739"/>
    <w:rsid w:val="00F76ACF"/>
    <w:rsid w:val="00F80475"/>
    <w:rsid w:val="00F80C2D"/>
    <w:rsid w:val="00F8140A"/>
    <w:rsid w:val="00F8223F"/>
    <w:rsid w:val="00F858BC"/>
    <w:rsid w:val="00F863DD"/>
    <w:rsid w:val="00F869C2"/>
    <w:rsid w:val="00F87E31"/>
    <w:rsid w:val="00F90A4D"/>
    <w:rsid w:val="00F910A4"/>
    <w:rsid w:val="00F94B5B"/>
    <w:rsid w:val="00F95434"/>
    <w:rsid w:val="00F97464"/>
    <w:rsid w:val="00FA00D1"/>
    <w:rsid w:val="00FA0D5A"/>
    <w:rsid w:val="00FA139E"/>
    <w:rsid w:val="00FA13D5"/>
    <w:rsid w:val="00FA2935"/>
    <w:rsid w:val="00FA3B12"/>
    <w:rsid w:val="00FA3D71"/>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AFD"/>
    <w:rsid w:val="00FD2C36"/>
    <w:rsid w:val="00FD500A"/>
    <w:rsid w:val="00FD51C4"/>
    <w:rsid w:val="00FD578F"/>
    <w:rsid w:val="00FD7B42"/>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FFD84D"/>
  <w15:docId w15:val="{065D7C4A-0468-4E1A-9AC0-95B73F5B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166D1A"/>
    <w:pPr>
      <w:keepLines/>
      <w:suppressAutoHyphens/>
      <w:spacing w:after="280" w:line="360" w:lineRule="auto"/>
    </w:pPr>
    <w:rPr>
      <w:rFonts w:asciiTheme="minorHAnsi" w:eastAsiaTheme="minorHAnsi" w:hAnsiTheme="minorHAnsi" w:cstheme="minorBidi"/>
      <w:kern w:val="2"/>
      <w:sz w:val="24"/>
      <w:szCs w:val="22"/>
      <w14:ligatures w14:val="standardContextual"/>
    </w:rPr>
  </w:style>
  <w:style w:type="paragraph" w:styleId="Heading1">
    <w:name w:val="heading 1"/>
    <w:aliases w:val="BDF h1"/>
    <w:basedOn w:val="Normal"/>
    <w:next w:val="Normal"/>
    <w:link w:val="Heading1Char"/>
    <w:uiPriority w:val="9"/>
    <w:qFormat/>
    <w:rsid w:val="00166D1A"/>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Heading1"/>
    <w:next w:val="Normal"/>
    <w:link w:val="Heading2Char"/>
    <w:uiPriority w:val="9"/>
    <w:unhideWhenUsed/>
    <w:qFormat/>
    <w:rsid w:val="00166D1A"/>
    <w:pPr>
      <w:numPr>
        <w:ilvl w:val="1"/>
      </w:numPr>
      <w:outlineLvl w:val="1"/>
    </w:pPr>
    <w:rPr>
      <w:color w:val="4D4F53" w:themeColor="accent1"/>
      <w:sz w:val="28"/>
    </w:rPr>
  </w:style>
  <w:style w:type="paragraph" w:styleId="Heading3">
    <w:name w:val="heading 3"/>
    <w:aliases w:val="BDF H3"/>
    <w:basedOn w:val="Heading2"/>
    <w:next w:val="Normal"/>
    <w:link w:val="Heading3Char"/>
    <w:uiPriority w:val="9"/>
    <w:unhideWhenUsed/>
    <w:qFormat/>
    <w:rsid w:val="00166D1A"/>
    <w:pPr>
      <w:numPr>
        <w:ilvl w:val="2"/>
      </w:numPr>
      <w:outlineLvl w:val="2"/>
    </w:pPr>
    <w:rPr>
      <w:bCs w:val="0"/>
      <w:sz w:val="24"/>
      <w:szCs w:val="26"/>
    </w:rPr>
  </w:style>
  <w:style w:type="paragraph" w:styleId="Heading4">
    <w:name w:val="heading 4"/>
    <w:aliases w:val="BDF h4"/>
    <w:basedOn w:val="Normal"/>
    <w:next w:val="Normal"/>
    <w:link w:val="Heading4Char"/>
    <w:uiPriority w:val="9"/>
    <w:unhideWhenUsed/>
    <w:rsid w:val="00166D1A"/>
    <w:pPr>
      <w:keepNext/>
      <w:numPr>
        <w:ilvl w:val="3"/>
        <w:numId w:val="28"/>
      </w:numPr>
      <w:spacing w:before="200"/>
      <w:outlineLvl w:val="3"/>
    </w:pPr>
    <w:rPr>
      <w:rFonts w:eastAsia="MS PGothic" w:cs="Times New Roman"/>
      <w:b/>
      <w:bCs/>
      <w:color w:val="007AC9" w:themeColor="text2"/>
    </w:rPr>
  </w:style>
  <w:style w:type="paragraph" w:styleId="Heading5">
    <w:name w:val="heading 5"/>
    <w:basedOn w:val="Normal"/>
    <w:next w:val="Normal"/>
    <w:link w:val="Heading5Char"/>
    <w:uiPriority w:val="9"/>
    <w:semiHidden/>
    <w:unhideWhenUsed/>
    <w:rsid w:val="00166D1A"/>
    <w:pPr>
      <w:keepNext/>
      <w:numPr>
        <w:ilvl w:val="4"/>
        <w:numId w:val="28"/>
      </w:numPr>
      <w:spacing w:before="40"/>
      <w:outlineLvl w:val="4"/>
    </w:pPr>
    <w:rPr>
      <w:rFonts w:asciiTheme="majorHAnsi" w:eastAsiaTheme="majorEastAsia" w:hAnsiTheme="majorHAnsi" w:cstheme="majorBidi"/>
      <w:color w:val="393B3E" w:themeColor="accent1" w:themeShade="BF"/>
    </w:rPr>
  </w:style>
  <w:style w:type="paragraph" w:styleId="Heading6">
    <w:name w:val="heading 6"/>
    <w:basedOn w:val="Normal"/>
    <w:next w:val="Normal"/>
    <w:link w:val="Heading6Char"/>
    <w:uiPriority w:val="9"/>
    <w:semiHidden/>
    <w:unhideWhenUsed/>
    <w:qFormat/>
    <w:rsid w:val="00166D1A"/>
    <w:pPr>
      <w:keepNext/>
      <w:numPr>
        <w:ilvl w:val="5"/>
        <w:numId w:val="28"/>
      </w:numPr>
      <w:spacing w:before="40"/>
      <w:outlineLvl w:val="5"/>
    </w:pPr>
    <w:rPr>
      <w:rFonts w:asciiTheme="majorHAnsi" w:eastAsiaTheme="majorEastAsia" w:hAnsiTheme="majorHAnsi" w:cstheme="majorBidi"/>
      <w:color w:val="262729" w:themeColor="accent1" w:themeShade="7F"/>
    </w:rPr>
  </w:style>
  <w:style w:type="paragraph" w:styleId="Heading7">
    <w:name w:val="heading 7"/>
    <w:basedOn w:val="Normal"/>
    <w:next w:val="Normal"/>
    <w:link w:val="Heading7Char"/>
    <w:uiPriority w:val="9"/>
    <w:semiHidden/>
    <w:unhideWhenUsed/>
    <w:qFormat/>
    <w:rsid w:val="00166D1A"/>
    <w:pPr>
      <w:keepNext/>
      <w:numPr>
        <w:ilvl w:val="6"/>
        <w:numId w:val="28"/>
      </w:numPr>
      <w:spacing w:before="40"/>
      <w:outlineLvl w:val="6"/>
    </w:pPr>
    <w:rPr>
      <w:rFonts w:asciiTheme="majorHAnsi" w:eastAsiaTheme="majorEastAsia" w:hAnsiTheme="majorHAnsi" w:cstheme="majorBidi"/>
      <w:i/>
      <w:iCs/>
      <w:color w:val="262729" w:themeColor="accent1" w:themeShade="7F"/>
    </w:rPr>
  </w:style>
  <w:style w:type="paragraph" w:styleId="Heading8">
    <w:name w:val="heading 8"/>
    <w:basedOn w:val="Normal"/>
    <w:next w:val="Normal"/>
    <w:link w:val="Heading8Char"/>
    <w:uiPriority w:val="9"/>
    <w:semiHidden/>
    <w:unhideWhenUsed/>
    <w:qFormat/>
    <w:rsid w:val="00166D1A"/>
    <w:pPr>
      <w:keepNext/>
      <w:numPr>
        <w:ilvl w:val="7"/>
        <w:numId w:val="28"/>
      </w:numPr>
      <w:spacing w:before="40"/>
      <w:outlineLvl w:val="7"/>
    </w:pPr>
    <w:rPr>
      <w:rFonts w:asciiTheme="majorHAnsi" w:eastAsiaTheme="majorEastAsia" w:hAnsiTheme="majorHAnsi" w:cstheme="majorBidi"/>
      <w:color w:val="66696E" w:themeColor="text1" w:themeTint="D8"/>
      <w:sz w:val="21"/>
      <w:szCs w:val="21"/>
    </w:rPr>
  </w:style>
  <w:style w:type="paragraph" w:styleId="Heading9">
    <w:name w:val="heading 9"/>
    <w:basedOn w:val="Normal"/>
    <w:next w:val="Normal"/>
    <w:link w:val="Heading9Char"/>
    <w:uiPriority w:val="9"/>
    <w:semiHidden/>
    <w:unhideWhenUsed/>
    <w:qFormat/>
    <w:rsid w:val="00166D1A"/>
    <w:pPr>
      <w:keepNext/>
      <w:numPr>
        <w:ilvl w:val="8"/>
        <w:numId w:val="28"/>
      </w:numPr>
      <w:spacing w:before="40"/>
      <w:outlineLvl w:val="8"/>
    </w:pPr>
    <w:rPr>
      <w:rFonts w:asciiTheme="majorHAnsi" w:eastAsiaTheme="majorEastAsia" w:hAnsiTheme="majorHAnsi" w:cstheme="majorBidi"/>
      <w:i/>
      <w:iCs/>
      <w:color w:val="66696E" w:themeColor="text1" w:themeTint="D8"/>
      <w:sz w:val="21"/>
      <w:szCs w:val="21"/>
    </w:rPr>
  </w:style>
  <w:style w:type="character" w:default="1" w:styleId="DefaultParagraphFont">
    <w:name w:val="Default Paragraph Font"/>
    <w:uiPriority w:val="1"/>
    <w:semiHidden/>
    <w:unhideWhenUsed/>
    <w:rsid w:val="00166D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66D1A"/>
  </w:style>
  <w:style w:type="paragraph" w:customStyle="1" w:styleId="BDFCoverSubtitle">
    <w:name w:val="BDF Cover Subtitle"/>
    <w:basedOn w:val="Normal"/>
    <w:qFormat/>
    <w:rsid w:val="00166D1A"/>
    <w:pPr>
      <w:spacing w:before="240"/>
    </w:pPr>
    <w:rPr>
      <w:b/>
      <w:bCs/>
      <w:noProof/>
      <w:color w:val="007AC9" w:themeColor="text2"/>
      <w:sz w:val="28"/>
      <w:szCs w:val="28"/>
      <w:lang w:val="en-US"/>
    </w:rPr>
  </w:style>
  <w:style w:type="character" w:customStyle="1" w:styleId="Heading1Char">
    <w:name w:val="Heading 1 Char"/>
    <w:aliases w:val="BDF h1 Char"/>
    <w:link w:val="Heading1"/>
    <w:uiPriority w:val="9"/>
    <w:rsid w:val="00166D1A"/>
    <w:rPr>
      <w:rFonts w:ascii="Century Gothic" w:hAnsi="Century Gothic" w:cs="Times New Roman"/>
      <w:b/>
      <w:bCs/>
      <w:color w:val="007AC9"/>
      <w:kern w:val="2"/>
      <w:sz w:val="36"/>
      <w:szCs w:val="32"/>
      <w14:ligatures w14:val="standardContextual"/>
    </w:rPr>
  </w:style>
  <w:style w:type="character" w:customStyle="1" w:styleId="Heading2Char">
    <w:name w:val="Heading 2 Char"/>
    <w:aliases w:val="BDF H2 Char"/>
    <w:link w:val="Heading2"/>
    <w:uiPriority w:val="9"/>
    <w:rsid w:val="00166D1A"/>
    <w:rPr>
      <w:rFonts w:ascii="Century Gothic" w:hAnsi="Century Gothic" w:cs="Times New Roman"/>
      <w:b/>
      <w:bCs/>
      <w:color w:val="4D4F53" w:themeColor="accent1"/>
      <w:kern w:val="2"/>
      <w:sz w:val="28"/>
      <w:szCs w:val="32"/>
      <w14:ligatures w14:val="standardContextual"/>
    </w:rPr>
  </w:style>
  <w:style w:type="paragraph" w:styleId="Header">
    <w:name w:val="header"/>
    <w:basedOn w:val="Normal"/>
    <w:link w:val="HeaderChar"/>
    <w:uiPriority w:val="99"/>
    <w:unhideWhenUsed/>
    <w:rsid w:val="00166D1A"/>
    <w:pPr>
      <w:tabs>
        <w:tab w:val="center" w:pos="4513"/>
        <w:tab w:val="right" w:pos="9026"/>
      </w:tabs>
    </w:pPr>
  </w:style>
  <w:style w:type="character" w:customStyle="1" w:styleId="HeaderChar">
    <w:name w:val="Header Char"/>
    <w:link w:val="Header"/>
    <w:uiPriority w:val="99"/>
    <w:rsid w:val="00166D1A"/>
    <w:rPr>
      <w:rFonts w:asciiTheme="minorHAnsi" w:eastAsiaTheme="minorHAnsi" w:hAnsiTheme="minorHAnsi" w:cstheme="minorBidi"/>
      <w:kern w:val="2"/>
      <w:sz w:val="24"/>
      <w:szCs w:val="22"/>
      <w14:ligatures w14:val="standardContextual"/>
    </w:rPr>
  </w:style>
  <w:style w:type="paragraph" w:styleId="Footer">
    <w:name w:val="footer"/>
    <w:basedOn w:val="Normal"/>
    <w:link w:val="FooterChar"/>
    <w:uiPriority w:val="99"/>
    <w:unhideWhenUsed/>
    <w:rsid w:val="00166D1A"/>
    <w:pPr>
      <w:tabs>
        <w:tab w:val="center" w:pos="4320"/>
        <w:tab w:val="right" w:pos="8640"/>
      </w:tabs>
    </w:pPr>
  </w:style>
  <w:style w:type="character" w:customStyle="1" w:styleId="FooterChar">
    <w:name w:val="Footer Char"/>
    <w:basedOn w:val="DefaultParagraphFont"/>
    <w:link w:val="Footer"/>
    <w:uiPriority w:val="99"/>
    <w:rsid w:val="00166D1A"/>
    <w:rPr>
      <w:rFonts w:asciiTheme="minorHAnsi" w:eastAsiaTheme="minorHAnsi" w:hAnsiTheme="minorHAnsi" w:cstheme="minorBidi"/>
      <w:kern w:val="2"/>
      <w:sz w:val="24"/>
      <w:szCs w:val="22"/>
      <w14:ligatures w14:val="standardContextual"/>
    </w:rPr>
  </w:style>
  <w:style w:type="paragraph" w:styleId="BalloonText">
    <w:name w:val="Balloon Text"/>
    <w:basedOn w:val="Normal"/>
    <w:link w:val="BalloonTextChar"/>
    <w:uiPriority w:val="99"/>
    <w:semiHidden/>
    <w:unhideWhenUsed/>
    <w:rsid w:val="00166D1A"/>
    <w:rPr>
      <w:rFonts w:ascii="Lucida Grande" w:hAnsi="Lucida Grande" w:cs="Lucida Grande"/>
      <w:sz w:val="18"/>
      <w:szCs w:val="18"/>
    </w:rPr>
  </w:style>
  <w:style w:type="character" w:customStyle="1" w:styleId="BalloonTextChar">
    <w:name w:val="Balloon Text Char"/>
    <w:link w:val="BalloonText"/>
    <w:uiPriority w:val="99"/>
    <w:semiHidden/>
    <w:rsid w:val="00166D1A"/>
    <w:rPr>
      <w:rFonts w:ascii="Lucida Grande" w:eastAsiaTheme="minorHAnsi" w:hAnsi="Lucida Grande" w:cs="Lucida Grande"/>
      <w:kern w:val="2"/>
      <w:sz w:val="18"/>
      <w:szCs w:val="18"/>
      <w14:ligatures w14:val="standardContextual"/>
    </w:rPr>
  </w:style>
  <w:style w:type="paragraph" w:styleId="FootnoteText">
    <w:name w:val="footnote text"/>
    <w:basedOn w:val="Normal"/>
    <w:link w:val="FootnoteTextChar"/>
    <w:uiPriority w:val="99"/>
    <w:unhideWhenUsed/>
    <w:qFormat/>
    <w:rsid w:val="00166D1A"/>
  </w:style>
  <w:style w:type="character" w:customStyle="1" w:styleId="FootnoteTextChar">
    <w:name w:val="Footnote Text Char"/>
    <w:basedOn w:val="DefaultParagraphFont"/>
    <w:link w:val="FootnoteText"/>
    <w:uiPriority w:val="99"/>
    <w:rsid w:val="00166D1A"/>
    <w:rPr>
      <w:rFonts w:asciiTheme="minorHAnsi" w:eastAsiaTheme="minorHAnsi" w:hAnsiTheme="minorHAnsi" w:cstheme="minorBidi"/>
      <w:kern w:val="2"/>
      <w:sz w:val="24"/>
      <w:szCs w:val="22"/>
      <w14:ligatures w14:val="standardContextual"/>
    </w:rPr>
  </w:style>
  <w:style w:type="character" w:styleId="FootnoteReference">
    <w:name w:val="footnote reference"/>
    <w:uiPriority w:val="99"/>
    <w:unhideWhenUsed/>
    <w:rsid w:val="00166D1A"/>
    <w:rPr>
      <w:vertAlign w:val="superscript"/>
    </w:rPr>
  </w:style>
  <w:style w:type="character" w:styleId="PageNumber">
    <w:name w:val="page number"/>
    <w:basedOn w:val="DefaultParagraphFont"/>
    <w:uiPriority w:val="99"/>
    <w:semiHidden/>
    <w:unhideWhenUsed/>
    <w:rsid w:val="00166D1A"/>
  </w:style>
  <w:style w:type="numbering" w:customStyle="1" w:styleId="BulletBig">
    <w:name w:val="Bullet Big"/>
    <w:rsid w:val="00166D1A"/>
    <w:pPr>
      <w:numPr>
        <w:numId w:val="1"/>
      </w:numPr>
    </w:pPr>
  </w:style>
  <w:style w:type="character" w:styleId="Hyperlink">
    <w:name w:val="Hyperlink"/>
    <w:uiPriority w:val="99"/>
    <w:unhideWhenUsed/>
    <w:rsid w:val="00166D1A"/>
    <w:rPr>
      <w:color w:val="4D4F53"/>
      <w:u w:val="single"/>
    </w:rPr>
  </w:style>
  <w:style w:type="paragraph" w:customStyle="1" w:styleId="BDFbulletpoints">
    <w:name w:val="BDF bullet points"/>
    <w:basedOn w:val="Normal"/>
    <w:rsid w:val="00166D1A"/>
    <w:pPr>
      <w:numPr>
        <w:numId w:val="2"/>
      </w:numPr>
      <w:pBdr>
        <w:top w:val="nil"/>
        <w:left w:val="nil"/>
        <w:bottom w:val="nil"/>
        <w:right w:val="nil"/>
        <w:between w:val="nil"/>
        <w:bar w:val="nil"/>
      </w:pBdr>
      <w:ind w:left="357" w:hanging="357"/>
    </w:pPr>
    <w:rPr>
      <w:bCs/>
    </w:rPr>
  </w:style>
  <w:style w:type="paragraph" w:customStyle="1" w:styleId="BDFintrotext">
    <w:name w:val="BDF intro text"/>
    <w:basedOn w:val="BDFCoverSubtitle"/>
    <w:rsid w:val="00166D1A"/>
    <w:pPr>
      <w:spacing w:after="300"/>
    </w:pPr>
    <w:rPr>
      <w:color w:val="A3A5AA"/>
    </w:rPr>
  </w:style>
  <w:style w:type="paragraph" w:customStyle="1" w:styleId="BDFbullet">
    <w:name w:val="BDF bullet"/>
    <w:basedOn w:val="BDFbulletpoints"/>
    <w:qFormat/>
    <w:rsid w:val="00166D1A"/>
  </w:style>
  <w:style w:type="paragraph" w:customStyle="1" w:styleId="BDFboxquote">
    <w:name w:val="BDF box quote"/>
    <w:basedOn w:val="Normal"/>
    <w:rsid w:val="00166D1A"/>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166D1A"/>
    <w:pPr>
      <w:spacing w:after="240"/>
    </w:pPr>
    <w:rPr>
      <w:bdr w:val="none" w:sz="0" w:space="0" w:color="auto"/>
    </w:rPr>
  </w:style>
  <w:style w:type="character" w:customStyle="1" w:styleId="TitleChar">
    <w:name w:val="Title Char"/>
    <w:aliases w:val="BDF Title Char"/>
    <w:link w:val="Title"/>
    <w:uiPriority w:val="10"/>
    <w:rsid w:val="00166D1A"/>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166D1A"/>
    <w:pPr>
      <w:spacing w:before="0" w:after="600"/>
    </w:pPr>
    <w:rPr>
      <w:sz w:val="40"/>
      <w:szCs w:val="40"/>
    </w:rPr>
  </w:style>
  <w:style w:type="character" w:customStyle="1" w:styleId="SubtitleChar">
    <w:name w:val="Subtitle Char"/>
    <w:aliases w:val="BDF Subtitle Char"/>
    <w:link w:val="Subtitle"/>
    <w:uiPriority w:val="11"/>
    <w:rsid w:val="00166D1A"/>
    <w:rPr>
      <w:rFonts w:asciiTheme="majorHAnsi" w:eastAsiaTheme="minorHAnsi" w:hAnsiTheme="majorHAnsi" w:cstheme="majorHAnsi"/>
      <w:b/>
      <w:color w:val="007AC9" w:themeColor="text2"/>
      <w:kern w:val="2"/>
      <w:sz w:val="40"/>
      <w:szCs w:val="40"/>
      <w14:ligatures w14:val="standardContextual"/>
    </w:rPr>
  </w:style>
  <w:style w:type="character" w:customStyle="1" w:styleId="Heading3Char">
    <w:name w:val="Heading 3 Char"/>
    <w:aliases w:val="BDF H3 Char"/>
    <w:link w:val="Heading3"/>
    <w:uiPriority w:val="9"/>
    <w:rsid w:val="00166D1A"/>
    <w:rPr>
      <w:rFonts w:ascii="Century Gothic" w:hAnsi="Century Gothic" w:cs="Times New Roman"/>
      <w:b/>
      <w:color w:val="4D4F53" w:themeColor="accent1"/>
      <w:kern w:val="2"/>
      <w:sz w:val="24"/>
      <w:szCs w:val="26"/>
      <w14:ligatures w14:val="standardContextual"/>
    </w:rPr>
  </w:style>
  <w:style w:type="paragraph" w:styleId="Quote">
    <w:name w:val="Quote"/>
    <w:basedOn w:val="Normal"/>
    <w:next w:val="Normal"/>
    <w:link w:val="QuoteChar"/>
    <w:uiPriority w:val="29"/>
    <w:rsid w:val="00166D1A"/>
    <w:pPr>
      <w:spacing w:after="200"/>
      <w:ind w:left="432" w:right="432"/>
    </w:pPr>
  </w:style>
  <w:style w:type="character" w:customStyle="1" w:styleId="QuoteChar">
    <w:name w:val="Quote Char"/>
    <w:link w:val="Quote"/>
    <w:uiPriority w:val="29"/>
    <w:rsid w:val="00166D1A"/>
    <w:rPr>
      <w:rFonts w:asciiTheme="minorHAnsi" w:eastAsiaTheme="minorHAnsi" w:hAnsiTheme="minorHAnsi" w:cstheme="minorBidi"/>
      <w:kern w:val="2"/>
      <w:sz w:val="24"/>
      <w:szCs w:val="22"/>
      <w14:ligatures w14:val="standardContextual"/>
    </w:rPr>
  </w:style>
  <w:style w:type="character" w:customStyle="1" w:styleId="Heading4Char">
    <w:name w:val="Heading 4 Char"/>
    <w:aliases w:val="BDF h4 Char"/>
    <w:link w:val="Heading4"/>
    <w:uiPriority w:val="9"/>
    <w:rsid w:val="00166D1A"/>
    <w:rPr>
      <w:rFonts w:asciiTheme="minorHAnsi" w:hAnsiTheme="minorHAnsi" w:cs="Times New Roman"/>
      <w:b/>
      <w:bCs/>
      <w:color w:val="007AC9" w:themeColor="text2"/>
      <w:kern w:val="2"/>
      <w:sz w:val="24"/>
      <w:szCs w:val="22"/>
      <w14:ligatures w14:val="standardContextual"/>
    </w:rPr>
  </w:style>
  <w:style w:type="character" w:styleId="Strong">
    <w:name w:val="Strong"/>
    <w:uiPriority w:val="22"/>
    <w:rsid w:val="00166D1A"/>
    <w:rPr>
      <w:b/>
      <w:bCs/>
    </w:rPr>
  </w:style>
  <w:style w:type="paragraph" w:customStyle="1" w:styleId="BDFTableHeader">
    <w:name w:val="BDF Table Header"/>
    <w:next w:val="Normal"/>
    <w:qFormat/>
    <w:rsid w:val="00166D1A"/>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166D1A"/>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166D1A"/>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166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66D1A"/>
    <w:pPr>
      <w:spacing w:after="120"/>
    </w:pPr>
    <w:rPr>
      <w:rFonts w:ascii="Times New Roman" w:eastAsia="Times New Roman" w:hAnsi="Times New Roman" w:cs="Times New Roman"/>
      <w:lang w:eastAsia="en-GB"/>
    </w:rPr>
  </w:style>
  <w:style w:type="character" w:customStyle="1" w:styleId="BodyTextChar">
    <w:name w:val="Body Text Char"/>
    <w:link w:val="BodyText"/>
    <w:uiPriority w:val="99"/>
    <w:semiHidden/>
    <w:rsid w:val="00166D1A"/>
    <w:rPr>
      <w:rFonts w:ascii="Times New Roman" w:eastAsia="Times New Roman" w:hAnsi="Times New Roman" w:cs="Times New Roman"/>
      <w:kern w:val="2"/>
      <w:sz w:val="24"/>
      <w:szCs w:val="22"/>
      <w:lang w:eastAsia="en-GB"/>
      <w14:ligatures w14:val="standardContextual"/>
    </w:rPr>
  </w:style>
  <w:style w:type="paragraph" w:styleId="TOC1">
    <w:name w:val="toc 1"/>
    <w:aliases w:val="BDF TOC 1"/>
    <w:basedOn w:val="Normal"/>
    <w:next w:val="Normal"/>
    <w:autoRedefine/>
    <w:uiPriority w:val="39"/>
    <w:unhideWhenUsed/>
    <w:qFormat/>
    <w:rsid w:val="00166D1A"/>
    <w:pPr>
      <w:spacing w:before="120" w:after="120"/>
    </w:pPr>
    <w:rPr>
      <w:rFonts w:asciiTheme="majorHAnsi" w:hAnsiTheme="majorHAnsi" w:cstheme="majorHAnsi"/>
      <w:b/>
      <w:color w:val="007AC9" w:themeColor="text2"/>
      <w:sz w:val="28"/>
    </w:rPr>
  </w:style>
  <w:style w:type="paragraph" w:styleId="TOC2">
    <w:name w:val="toc 2"/>
    <w:aliases w:val="BDF TOC 2"/>
    <w:basedOn w:val="Normal"/>
    <w:next w:val="Normal"/>
    <w:autoRedefine/>
    <w:uiPriority w:val="39"/>
    <w:unhideWhenUsed/>
    <w:qFormat/>
    <w:rsid w:val="00166D1A"/>
    <w:pPr>
      <w:tabs>
        <w:tab w:val="right" w:pos="9622"/>
      </w:tabs>
    </w:pPr>
    <w:rPr>
      <w:rFonts w:cstheme="minorHAnsi"/>
      <w:color w:val="4D4F53" w:themeColor="text1"/>
    </w:rPr>
  </w:style>
  <w:style w:type="paragraph" w:styleId="TOCHeading">
    <w:name w:val="TOC Heading"/>
    <w:basedOn w:val="Heading1"/>
    <w:next w:val="Normal"/>
    <w:uiPriority w:val="39"/>
    <w:unhideWhenUsed/>
    <w:qFormat/>
    <w:rsid w:val="00166D1A"/>
    <w:pPr>
      <w:spacing w:after="0" w:line="256" w:lineRule="auto"/>
      <w:outlineLvl w:val="9"/>
    </w:pPr>
    <w:rPr>
      <w:rFonts w:ascii="Calibri Light" w:eastAsia="DengXian Light" w:hAnsi="Calibri Light"/>
      <w:color w:val="2E74B5"/>
      <w:sz w:val="32"/>
      <w:lang w:val="en-US"/>
    </w:rPr>
  </w:style>
  <w:style w:type="paragraph" w:customStyle="1" w:styleId="BDFNumberlist">
    <w:name w:val="BDF Number list"/>
    <w:basedOn w:val="BDFbullet"/>
    <w:next w:val="List"/>
    <w:qFormat/>
    <w:rsid w:val="00166D1A"/>
    <w:pPr>
      <w:numPr>
        <w:numId w:val="6"/>
      </w:numPr>
    </w:pPr>
  </w:style>
  <w:style w:type="paragraph" w:styleId="TOC3">
    <w:name w:val="toc 3"/>
    <w:aliases w:val="BDF TOC 3"/>
    <w:basedOn w:val="Normal"/>
    <w:next w:val="Normal"/>
    <w:autoRedefine/>
    <w:uiPriority w:val="39"/>
    <w:unhideWhenUsed/>
    <w:qFormat/>
    <w:rsid w:val="00166D1A"/>
    <w:pPr>
      <w:spacing w:after="20"/>
      <w:ind w:left="238"/>
    </w:pPr>
    <w:rPr>
      <w:rFonts w:cstheme="minorHAnsi"/>
      <w:color w:val="4D4F53" w:themeColor="text1"/>
    </w:rPr>
  </w:style>
  <w:style w:type="paragraph" w:styleId="List">
    <w:name w:val="List"/>
    <w:basedOn w:val="Normal"/>
    <w:uiPriority w:val="99"/>
    <w:unhideWhenUsed/>
    <w:rsid w:val="00166D1A"/>
    <w:pPr>
      <w:ind w:left="283" w:hanging="283"/>
      <w:contextualSpacing/>
    </w:pPr>
  </w:style>
  <w:style w:type="paragraph" w:styleId="TOC4">
    <w:name w:val="toc 4"/>
    <w:basedOn w:val="Normal"/>
    <w:next w:val="Normal"/>
    <w:autoRedefine/>
    <w:uiPriority w:val="39"/>
    <w:unhideWhenUsed/>
    <w:rsid w:val="00166D1A"/>
    <w:pPr>
      <w:pBdr>
        <w:between w:val="double" w:sz="6" w:space="0" w:color="auto"/>
      </w:pBdr>
      <w:ind w:left="480"/>
    </w:pPr>
    <w:rPr>
      <w:rFonts w:cstheme="minorHAnsi"/>
      <w:sz w:val="20"/>
      <w:szCs w:val="20"/>
    </w:rPr>
  </w:style>
  <w:style w:type="paragraph" w:styleId="TOC5">
    <w:name w:val="toc 5"/>
    <w:basedOn w:val="Normal"/>
    <w:next w:val="Normal"/>
    <w:autoRedefine/>
    <w:uiPriority w:val="39"/>
    <w:unhideWhenUsed/>
    <w:rsid w:val="00166D1A"/>
    <w:pPr>
      <w:pBdr>
        <w:between w:val="double" w:sz="6" w:space="0" w:color="auto"/>
      </w:pBdr>
      <w:ind w:left="720"/>
    </w:pPr>
    <w:rPr>
      <w:rFonts w:cstheme="minorHAnsi"/>
      <w:sz w:val="20"/>
      <w:szCs w:val="20"/>
    </w:rPr>
  </w:style>
  <w:style w:type="paragraph" w:styleId="TOC6">
    <w:name w:val="toc 6"/>
    <w:basedOn w:val="Normal"/>
    <w:next w:val="Normal"/>
    <w:autoRedefine/>
    <w:uiPriority w:val="39"/>
    <w:unhideWhenUsed/>
    <w:rsid w:val="00166D1A"/>
    <w:pPr>
      <w:pBdr>
        <w:between w:val="double" w:sz="6" w:space="0" w:color="auto"/>
      </w:pBdr>
      <w:ind w:left="960"/>
    </w:pPr>
    <w:rPr>
      <w:rFonts w:cstheme="minorHAnsi"/>
      <w:sz w:val="20"/>
      <w:szCs w:val="20"/>
    </w:rPr>
  </w:style>
  <w:style w:type="paragraph" w:styleId="TOC7">
    <w:name w:val="toc 7"/>
    <w:basedOn w:val="Normal"/>
    <w:next w:val="Normal"/>
    <w:autoRedefine/>
    <w:uiPriority w:val="39"/>
    <w:unhideWhenUsed/>
    <w:rsid w:val="00166D1A"/>
    <w:pPr>
      <w:pBdr>
        <w:between w:val="double" w:sz="6" w:space="0" w:color="auto"/>
      </w:pBdr>
      <w:ind w:left="1200"/>
    </w:pPr>
    <w:rPr>
      <w:rFonts w:cstheme="minorHAnsi"/>
      <w:sz w:val="20"/>
      <w:szCs w:val="20"/>
    </w:rPr>
  </w:style>
  <w:style w:type="paragraph" w:styleId="TOC8">
    <w:name w:val="toc 8"/>
    <w:basedOn w:val="Normal"/>
    <w:next w:val="Normal"/>
    <w:autoRedefine/>
    <w:uiPriority w:val="39"/>
    <w:unhideWhenUsed/>
    <w:rsid w:val="00166D1A"/>
    <w:pPr>
      <w:pBdr>
        <w:between w:val="double" w:sz="6" w:space="0" w:color="auto"/>
      </w:pBdr>
      <w:ind w:left="1440"/>
    </w:pPr>
    <w:rPr>
      <w:rFonts w:cstheme="minorHAnsi"/>
      <w:sz w:val="20"/>
      <w:szCs w:val="20"/>
    </w:rPr>
  </w:style>
  <w:style w:type="paragraph" w:styleId="TOC9">
    <w:name w:val="toc 9"/>
    <w:basedOn w:val="Normal"/>
    <w:next w:val="Normal"/>
    <w:autoRedefine/>
    <w:uiPriority w:val="39"/>
    <w:unhideWhenUsed/>
    <w:rsid w:val="00166D1A"/>
    <w:pPr>
      <w:pBdr>
        <w:between w:val="double" w:sz="6" w:space="0" w:color="auto"/>
      </w:pBdr>
      <w:ind w:left="1680"/>
    </w:pPr>
    <w:rPr>
      <w:rFonts w:cstheme="minorHAnsi"/>
      <w:sz w:val="20"/>
      <w:szCs w:val="20"/>
    </w:rPr>
  </w:style>
  <w:style w:type="paragraph" w:styleId="NoSpacing">
    <w:name w:val="No Spacing"/>
    <w:link w:val="NoSpacingChar"/>
    <w:rsid w:val="00166D1A"/>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166D1A"/>
    <w:rPr>
      <w:rFonts w:ascii="PMingLiU" w:eastAsiaTheme="minorEastAsia" w:hAnsi="PMingLiU" w:cstheme="minorBidi"/>
      <w:sz w:val="22"/>
      <w:szCs w:val="22"/>
      <w:lang w:val="en-US"/>
    </w:rPr>
  </w:style>
  <w:style w:type="paragraph" w:customStyle="1" w:styleId="BDFCoverTitle">
    <w:name w:val="BDF Cover Title"/>
    <w:qFormat/>
    <w:rsid w:val="00166D1A"/>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166D1A"/>
    <w:pPr>
      <w:spacing w:before="120"/>
    </w:pPr>
    <w:rPr>
      <w:rFonts w:asciiTheme="majorHAnsi" w:eastAsiaTheme="majorEastAsia" w:hAnsiTheme="majorHAnsi" w:cstheme="majorBidi"/>
      <w:b/>
      <w:bCs/>
    </w:rPr>
  </w:style>
  <w:style w:type="paragraph" w:styleId="Caption">
    <w:name w:val="caption"/>
    <w:basedOn w:val="Normal"/>
    <w:next w:val="Normal"/>
    <w:uiPriority w:val="35"/>
    <w:unhideWhenUsed/>
    <w:rsid w:val="00166D1A"/>
    <w:pPr>
      <w:spacing w:after="200"/>
    </w:pPr>
    <w:rPr>
      <w:b/>
      <w:bCs/>
      <w:color w:val="4D4F53" w:themeColor="accent1"/>
      <w:sz w:val="18"/>
      <w:szCs w:val="18"/>
    </w:rPr>
  </w:style>
  <w:style w:type="paragraph" w:customStyle="1" w:styleId="BDFLetterlist">
    <w:name w:val="BDF Letter list"/>
    <w:basedOn w:val="BDFbullet"/>
    <w:qFormat/>
    <w:rsid w:val="00166D1A"/>
    <w:pPr>
      <w:numPr>
        <w:numId w:val="8"/>
      </w:numPr>
      <w:spacing w:after="240"/>
    </w:pPr>
    <w:rPr>
      <w:rFonts w:ascii="Arial" w:eastAsia="Helvetica" w:hAnsi="Arial"/>
      <w:color w:val="4D4F53" w:themeColor="accent1"/>
      <w:u w:color="000000"/>
      <w:bdr w:val="nil"/>
    </w:rPr>
  </w:style>
  <w:style w:type="paragraph" w:styleId="ListParagraph">
    <w:name w:val="List Paragraph"/>
    <w:basedOn w:val="Normal"/>
    <w:uiPriority w:val="34"/>
    <w:rsid w:val="00166D1A"/>
    <w:pPr>
      <w:ind w:left="720"/>
      <w:contextualSpacing/>
    </w:pPr>
  </w:style>
  <w:style w:type="paragraph" w:customStyle="1" w:styleId="BDFContentstitle">
    <w:name w:val="BDF Contents title"/>
    <w:basedOn w:val="Normal"/>
    <w:qFormat/>
    <w:rsid w:val="00166D1A"/>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166D1A"/>
    <w:rPr>
      <w:color w:val="000000" w:themeColor="followedHyperlink"/>
      <w:u w:val="single"/>
    </w:rPr>
  </w:style>
  <w:style w:type="paragraph" w:styleId="EndnoteText">
    <w:name w:val="endnote text"/>
    <w:basedOn w:val="Normal"/>
    <w:link w:val="EndnoteTextChar"/>
    <w:uiPriority w:val="99"/>
    <w:semiHidden/>
    <w:unhideWhenUsed/>
    <w:rsid w:val="00166D1A"/>
    <w:rPr>
      <w:sz w:val="20"/>
      <w:szCs w:val="20"/>
    </w:rPr>
  </w:style>
  <w:style w:type="character" w:customStyle="1" w:styleId="EndnoteTextChar">
    <w:name w:val="Endnote Text Char"/>
    <w:basedOn w:val="DefaultParagraphFont"/>
    <w:link w:val="EndnoteText"/>
    <w:uiPriority w:val="99"/>
    <w:semiHidden/>
    <w:rsid w:val="00166D1A"/>
    <w:rPr>
      <w:rFonts w:asciiTheme="minorHAnsi" w:eastAsiaTheme="minorHAnsi" w:hAnsiTheme="minorHAnsi" w:cstheme="minorBidi"/>
      <w:kern w:val="2"/>
      <w14:ligatures w14:val="standardContextual"/>
    </w:rPr>
  </w:style>
  <w:style w:type="character" w:styleId="EndnoteReference">
    <w:name w:val="endnote reference"/>
    <w:basedOn w:val="DefaultParagraphFont"/>
    <w:uiPriority w:val="99"/>
    <w:semiHidden/>
    <w:unhideWhenUsed/>
    <w:rsid w:val="00166D1A"/>
    <w:rPr>
      <w:vertAlign w:val="superscript"/>
    </w:rPr>
  </w:style>
  <w:style w:type="paragraph" w:customStyle="1" w:styleId="Default">
    <w:name w:val="Default"/>
    <w:rsid w:val="00166D1A"/>
    <w:pPr>
      <w:autoSpaceDE w:val="0"/>
      <w:autoSpaceDN w:val="0"/>
      <w:adjustRightInd w:val="0"/>
    </w:pPr>
    <w:rPr>
      <w:rFonts w:ascii="Arial" w:hAnsi="Arial" w:cs="Arial"/>
      <w:color w:val="000000"/>
      <w:sz w:val="24"/>
      <w:szCs w:val="24"/>
    </w:rPr>
  </w:style>
  <w:style w:type="character" w:customStyle="1" w:styleId="st1">
    <w:name w:val="st1"/>
    <w:basedOn w:val="DefaultParagraphFont"/>
    <w:rsid w:val="00166D1A"/>
  </w:style>
  <w:style w:type="paragraph" w:styleId="List2">
    <w:name w:val="List 2"/>
    <w:basedOn w:val="Normal"/>
    <w:uiPriority w:val="99"/>
    <w:semiHidden/>
    <w:unhideWhenUsed/>
    <w:rsid w:val="00166D1A"/>
    <w:pPr>
      <w:ind w:left="566" w:hanging="283"/>
      <w:contextualSpacing/>
    </w:pPr>
  </w:style>
  <w:style w:type="paragraph" w:styleId="NormalWeb">
    <w:name w:val="Normal (Web)"/>
    <w:basedOn w:val="Normal"/>
    <w:uiPriority w:val="99"/>
    <w:unhideWhenUsed/>
    <w:rsid w:val="00166D1A"/>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166D1A"/>
    <w:rPr>
      <w:sz w:val="16"/>
      <w:szCs w:val="16"/>
    </w:rPr>
  </w:style>
  <w:style w:type="paragraph" w:styleId="CommentText">
    <w:name w:val="annotation text"/>
    <w:basedOn w:val="Normal"/>
    <w:link w:val="CommentTextChar"/>
    <w:uiPriority w:val="99"/>
    <w:unhideWhenUsed/>
    <w:rsid w:val="00166D1A"/>
    <w:rPr>
      <w:sz w:val="20"/>
      <w:szCs w:val="20"/>
    </w:rPr>
  </w:style>
  <w:style w:type="character" w:customStyle="1" w:styleId="CommentTextChar">
    <w:name w:val="Comment Text Char"/>
    <w:basedOn w:val="DefaultParagraphFont"/>
    <w:link w:val="CommentText"/>
    <w:uiPriority w:val="99"/>
    <w:rsid w:val="00166D1A"/>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semiHidden/>
    <w:unhideWhenUsed/>
    <w:rsid w:val="00166D1A"/>
    <w:rPr>
      <w:b/>
      <w:bCs/>
    </w:rPr>
  </w:style>
  <w:style w:type="character" w:customStyle="1" w:styleId="CommentSubjectChar">
    <w:name w:val="Comment Subject Char"/>
    <w:basedOn w:val="CommentTextChar"/>
    <w:link w:val="CommentSubject"/>
    <w:uiPriority w:val="99"/>
    <w:semiHidden/>
    <w:rsid w:val="00166D1A"/>
    <w:rPr>
      <w:rFonts w:asciiTheme="minorHAnsi" w:eastAsiaTheme="minorHAnsi" w:hAnsiTheme="minorHAnsi" w:cstheme="minorBidi"/>
      <w:b/>
      <w:bCs/>
      <w:kern w:val="2"/>
      <w14:ligatures w14:val="standardContextual"/>
    </w:rPr>
  </w:style>
  <w:style w:type="table" w:customStyle="1" w:styleId="TableGrid1">
    <w:name w:val="Table Grid1"/>
    <w:basedOn w:val="TableNormal"/>
    <w:next w:val="TableGrid"/>
    <w:uiPriority w:val="59"/>
    <w:rsid w:val="00166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6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66D1A"/>
    <w:rPr>
      <w:b/>
    </w:rPr>
  </w:style>
  <w:style w:type="paragraph" w:customStyle="1" w:styleId="BDFEmphasis">
    <w:name w:val="BDF Emphasis"/>
    <w:basedOn w:val="Normal"/>
    <w:next w:val="Normal"/>
    <w:link w:val="BDFEmphasisChar"/>
    <w:qFormat/>
    <w:rsid w:val="00166D1A"/>
    <w:pPr>
      <w:spacing w:before="360"/>
      <w:ind w:left="431" w:right="431"/>
    </w:pPr>
    <w:rPr>
      <w:b/>
    </w:rPr>
  </w:style>
  <w:style w:type="character" w:customStyle="1" w:styleId="BDFEmphasisChar">
    <w:name w:val="BDF Emphasis Char"/>
    <w:basedOn w:val="DefaultParagraphFont"/>
    <w:link w:val="BDFEmphasis"/>
    <w:rsid w:val="00166D1A"/>
    <w:rPr>
      <w:rFonts w:asciiTheme="minorHAnsi" w:eastAsiaTheme="minorHAnsi" w:hAnsiTheme="minorHAnsi" w:cstheme="minorBidi"/>
      <w:b/>
      <w:kern w:val="2"/>
      <w:sz w:val="24"/>
      <w:szCs w:val="22"/>
      <w14:ligatures w14:val="standardContextual"/>
    </w:rPr>
  </w:style>
  <w:style w:type="paragraph" w:customStyle="1" w:styleId="BDFCharttitle">
    <w:name w:val="BDF Chart title"/>
    <w:basedOn w:val="Normal"/>
    <w:link w:val="BDFCharttitleChar"/>
    <w:qFormat/>
    <w:rsid w:val="00166D1A"/>
    <w:pPr>
      <w:spacing w:before="120"/>
    </w:pPr>
    <w:rPr>
      <w:b/>
    </w:rPr>
  </w:style>
  <w:style w:type="character" w:customStyle="1" w:styleId="BDFCharttitleChar">
    <w:name w:val="BDF Chart title Char"/>
    <w:basedOn w:val="DefaultParagraphFont"/>
    <w:link w:val="BDFCharttitle"/>
    <w:rsid w:val="00166D1A"/>
    <w:rPr>
      <w:rFonts w:asciiTheme="minorHAnsi" w:eastAsiaTheme="minorHAnsi" w:hAnsiTheme="minorHAnsi" w:cstheme="minorBidi"/>
      <w:b/>
      <w:kern w:val="2"/>
      <w:sz w:val="24"/>
      <w:szCs w:val="22"/>
      <w14:ligatures w14:val="standardContextual"/>
    </w:rPr>
  </w:style>
  <w:style w:type="paragraph" w:customStyle="1" w:styleId="BDFPulltext">
    <w:name w:val="BDF Pull text"/>
    <w:basedOn w:val="Normal"/>
    <w:qFormat/>
    <w:rsid w:val="00166D1A"/>
    <w:pPr>
      <w:spacing w:before="480" w:after="600"/>
    </w:pPr>
    <w:rPr>
      <w:rFonts w:ascii="Century Gothic" w:hAnsi="Century Gothic"/>
      <w:b/>
      <w:color w:val="007AC9" w:themeColor="text2"/>
      <w:sz w:val="32"/>
    </w:rPr>
  </w:style>
  <w:style w:type="paragraph" w:styleId="Revision">
    <w:name w:val="Revision"/>
    <w:hidden/>
    <w:uiPriority w:val="99"/>
    <w:semiHidden/>
    <w:rsid w:val="00166D1A"/>
    <w:rPr>
      <w:rFonts w:ascii="Arial" w:eastAsia="Helvetica" w:hAnsi="Arial"/>
      <w:color w:val="4D4F53"/>
      <w:sz w:val="24"/>
      <w:szCs w:val="22"/>
      <w:u w:color="000000"/>
      <w:bdr w:val="nil"/>
    </w:rPr>
  </w:style>
  <w:style w:type="character" w:customStyle="1" w:styleId="Heading5Char">
    <w:name w:val="Heading 5 Char"/>
    <w:basedOn w:val="DefaultParagraphFont"/>
    <w:link w:val="Heading5"/>
    <w:uiPriority w:val="9"/>
    <w:semiHidden/>
    <w:rsid w:val="00166D1A"/>
    <w:rPr>
      <w:rFonts w:asciiTheme="majorHAnsi" w:eastAsiaTheme="majorEastAsia" w:hAnsiTheme="majorHAnsi" w:cstheme="majorBidi"/>
      <w:color w:val="393B3E" w:themeColor="accent1" w:themeShade="BF"/>
      <w:kern w:val="2"/>
      <w:sz w:val="24"/>
      <w:szCs w:val="22"/>
      <w14:ligatures w14:val="standardContextual"/>
    </w:rPr>
  </w:style>
  <w:style w:type="character" w:customStyle="1" w:styleId="Heading6Char">
    <w:name w:val="Heading 6 Char"/>
    <w:basedOn w:val="DefaultParagraphFont"/>
    <w:link w:val="Heading6"/>
    <w:uiPriority w:val="9"/>
    <w:semiHidden/>
    <w:rsid w:val="00166D1A"/>
    <w:rPr>
      <w:rFonts w:asciiTheme="majorHAnsi" w:eastAsiaTheme="majorEastAsia" w:hAnsiTheme="majorHAnsi" w:cstheme="majorBidi"/>
      <w:color w:val="262729" w:themeColor="accent1" w:themeShade="7F"/>
      <w:kern w:val="2"/>
      <w:sz w:val="24"/>
      <w:szCs w:val="22"/>
      <w14:ligatures w14:val="standardContextual"/>
    </w:rPr>
  </w:style>
  <w:style w:type="character" w:customStyle="1" w:styleId="Heading7Char">
    <w:name w:val="Heading 7 Char"/>
    <w:basedOn w:val="DefaultParagraphFont"/>
    <w:link w:val="Heading7"/>
    <w:uiPriority w:val="9"/>
    <w:semiHidden/>
    <w:rsid w:val="00166D1A"/>
    <w:rPr>
      <w:rFonts w:asciiTheme="majorHAnsi" w:eastAsiaTheme="majorEastAsia" w:hAnsiTheme="majorHAnsi" w:cstheme="majorBidi"/>
      <w:i/>
      <w:iCs/>
      <w:color w:val="262729" w:themeColor="accent1" w:themeShade="7F"/>
      <w:kern w:val="2"/>
      <w:sz w:val="24"/>
      <w:szCs w:val="22"/>
      <w14:ligatures w14:val="standardContextual"/>
    </w:rPr>
  </w:style>
  <w:style w:type="character" w:customStyle="1" w:styleId="Heading8Char">
    <w:name w:val="Heading 8 Char"/>
    <w:basedOn w:val="DefaultParagraphFont"/>
    <w:link w:val="Heading8"/>
    <w:uiPriority w:val="9"/>
    <w:semiHidden/>
    <w:rsid w:val="00166D1A"/>
    <w:rPr>
      <w:rFonts w:asciiTheme="majorHAnsi" w:eastAsiaTheme="majorEastAsia" w:hAnsiTheme="majorHAnsi" w:cstheme="majorBidi"/>
      <w:color w:val="66696E"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166D1A"/>
    <w:rPr>
      <w:rFonts w:asciiTheme="majorHAnsi" w:eastAsiaTheme="majorEastAsia" w:hAnsiTheme="majorHAnsi" w:cstheme="majorBidi"/>
      <w:i/>
      <w:iCs/>
      <w:color w:val="66696E" w:themeColor="text1" w:themeTint="D8"/>
      <w:kern w:val="2"/>
      <w:sz w:val="21"/>
      <w:szCs w:val="21"/>
      <w14:ligatures w14:val="standardContextual"/>
    </w:rPr>
  </w:style>
  <w:style w:type="character" w:styleId="UnresolvedMention">
    <w:name w:val="Unresolved Mention"/>
    <w:basedOn w:val="DefaultParagraphFont"/>
    <w:uiPriority w:val="99"/>
    <w:semiHidden/>
    <w:unhideWhenUsed/>
    <w:rsid w:val="00611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237519072">
      <w:bodyDiv w:val="1"/>
      <w:marLeft w:val="0"/>
      <w:marRight w:val="0"/>
      <w:marTop w:val="0"/>
      <w:marBottom w:val="0"/>
      <w:divBdr>
        <w:top w:val="none" w:sz="0" w:space="0" w:color="auto"/>
        <w:left w:val="none" w:sz="0" w:space="0" w:color="auto"/>
        <w:bottom w:val="none" w:sz="0" w:space="0" w:color="auto"/>
        <w:right w:val="none" w:sz="0" w:space="0" w:color="auto"/>
      </w:divBdr>
    </w:div>
    <w:div w:id="510994198">
      <w:bodyDiv w:val="1"/>
      <w:marLeft w:val="0"/>
      <w:marRight w:val="0"/>
      <w:marTop w:val="0"/>
      <w:marBottom w:val="0"/>
      <w:divBdr>
        <w:top w:val="none" w:sz="0" w:space="0" w:color="auto"/>
        <w:left w:val="none" w:sz="0" w:space="0" w:color="auto"/>
        <w:bottom w:val="none" w:sz="0" w:space="0" w:color="auto"/>
        <w:right w:val="none" w:sz="0" w:space="0" w:color="auto"/>
      </w:divBdr>
    </w:div>
    <w:div w:id="537087349">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1981761325">
      <w:bodyDiv w:val="1"/>
      <w:marLeft w:val="0"/>
      <w:marRight w:val="0"/>
      <w:marTop w:val="0"/>
      <w:marBottom w:val="0"/>
      <w:divBdr>
        <w:top w:val="none" w:sz="0" w:space="0" w:color="auto"/>
        <w:left w:val="none" w:sz="0" w:space="0" w:color="auto"/>
        <w:bottom w:val="none" w:sz="0" w:space="0" w:color="auto"/>
        <w:right w:val="none" w:sz="0" w:space="0" w:color="auto"/>
      </w:divBdr>
    </w:div>
    <w:div w:id="1994675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businessdisabilityforum.org.uk/networks-and-taskforce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businessdisabilityforum.org.uk/knowledge-hub/changing-the-image-of-disabilit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davidg@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enquiries@businessdisabilityforum.org.uk" TargetMode="External"/><Relationship Id="rId10" Type="http://schemas.openxmlformats.org/officeDocument/2006/relationships/footnotes" Target="footnotes.xml"/><Relationship Id="rId19" Type="http://schemas.openxmlformats.org/officeDocument/2006/relationships/hyperlink" Target="https://businessdisabilityforum.org.uk/join-us/membersh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businessdisabilityforu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businessdisabilityforum.sharepoint.com/sites/doc_templates/Templates/Repor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B58DCE4D82E44A9AE7D20D9B39B663" ma:contentTypeVersion="16" ma:contentTypeDescription="Create a new document." ma:contentTypeScope="" ma:versionID="a947bfa03bf736ad5b1b5f825c045584">
  <xsd:schema xmlns:xsd="http://www.w3.org/2001/XMLSchema" xmlns:xs="http://www.w3.org/2001/XMLSchema" xmlns:p="http://schemas.microsoft.com/office/2006/metadata/properties" xmlns:ns2="2027686e-8a06-450a-9e8d-40e0d966eb62" xmlns:ns3="1384d4ae-5f53-41aa-8803-2de2229e98b5" xmlns:ns4="3729e88f-f00b-4aa5-ba70-aef655f768ba" targetNamespace="http://schemas.microsoft.com/office/2006/metadata/properties" ma:root="true" ma:fieldsID="8b7afdc27a4e3ca545ba48aa52e5b108" ns2:_="" ns3:_="" ns4:_="">
    <xsd:import namespace="2027686e-8a06-450a-9e8d-40e0d966eb62"/>
    <xsd:import namespace="1384d4ae-5f53-41aa-8803-2de2229e98b5"/>
    <xsd:import namespace="3729e88f-f00b-4aa5-ba70-aef655f768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7686e-8a06-450a-9e8d-40e0d966e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9e88f-f00b-4aa5-ba70-aef655f768b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a86258-4707-48aa-afcb-9df4550419cb}" ma:internalName="TaxCatchAll" ma:showField="CatchAllData" ma:web="3729e88f-f00b-4aa5-ba70-aef655f76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3729e88f-f00b-4aa5-ba70-aef655f768ba" xsi:nil="true"/>
    <lcf76f155ced4ddcb4097134ff3c332f xmlns="2027686e-8a06-450a-9e8d-40e0d966e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55B678-3108-4747-8A62-783C95BBC59D}"/>
</file>

<file path=customXml/itemProps3.xml><?xml version="1.0" encoding="utf-8"?>
<ds:datastoreItem xmlns:ds="http://schemas.openxmlformats.org/officeDocument/2006/customXml" ds:itemID="{A4FA36E7-F835-40DB-BA99-D88B48D6B6BC}">
  <ds:schemaRefs>
    <ds:schemaRef ds:uri="http://schemas.microsoft.com/sharepoint/v3/contenttype/forms"/>
  </ds:schemaRefs>
</ds:datastoreItem>
</file>

<file path=customXml/itemProps4.xml><?xml version="1.0" encoding="utf-8"?>
<ds:datastoreItem xmlns:ds="http://schemas.openxmlformats.org/officeDocument/2006/customXml" ds:itemID="{5D95D84E-6548-4CA8-9A73-2C6C8164F7C2}">
  <ds:schemaRefs>
    <ds:schemaRef ds:uri="http://schemas.openxmlformats.org/officeDocument/2006/bibliography"/>
  </ds:schemaRefs>
</ds:datastoreItem>
</file>

<file path=customXml/itemProps5.xml><?xml version="1.0" encoding="utf-8"?>
<ds:datastoreItem xmlns:ds="http://schemas.openxmlformats.org/officeDocument/2006/customXml" ds:itemID="{5115CA46-BC1E-44F1-9BBC-6E02BD818729}">
  <ds:schemaRefs>
    <ds:schemaRef ds:uri="3729e88f-f00b-4aa5-ba70-aef655f768ba"/>
    <ds:schemaRef ds:uri="1384d4ae-5f53-41aa-8803-2de2229e98b5"/>
    <ds:schemaRef ds:uri="2027686e-8a06-450a-9e8d-40e0d966eb62"/>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Template>
  <TotalTime>40</TotalTime>
  <Pages>19</Pages>
  <Words>1726</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13134</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Allison-Burke</dc:creator>
  <cp:lastModifiedBy>Anthony Allison-Burke</cp:lastModifiedBy>
  <cp:revision>46</cp:revision>
  <dcterms:created xsi:type="dcterms:W3CDTF">2025-07-30T10:50:00Z</dcterms:created>
  <dcterms:modified xsi:type="dcterms:W3CDTF">2025-12-17T11:37:00Z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vt:r8>
  </property>
  <property fmtid="{D5CDD505-2E9C-101B-9397-08002B2CF9AE}" pid="3" name="TemplateUrl">
    <vt:lpwstr/>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MediaServiceImageTags">
    <vt:lpwstr/>
  </property>
  <property fmtid="{D5CDD505-2E9C-101B-9397-08002B2CF9AE}" pid="8" name="ContentTypeId">
    <vt:lpwstr>0x010100A1B58DCE4D82E44A9AE7D20D9B39B663</vt:lpwstr>
  </property>
</Properties>
</file>